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8EAD1" w14:textId="77777777" w:rsidR="00D97B53" w:rsidRDefault="00087986" w:rsidP="00087986">
      <w:pPr>
        <w:jc w:val="center"/>
        <w:rPr>
          <w:b/>
        </w:rPr>
      </w:pPr>
      <w:r>
        <w:rPr>
          <w:b/>
        </w:rPr>
        <w:t>PAID PD NOTIFICATION FORM</w:t>
      </w:r>
    </w:p>
    <w:p w14:paraId="30752C7E" w14:textId="77777777" w:rsidR="00087986" w:rsidRDefault="00087986" w:rsidP="00087986"/>
    <w:p w14:paraId="1A38AC13" w14:textId="77777777" w:rsidR="00087986" w:rsidRDefault="00087986" w:rsidP="00087986">
      <w:r>
        <w:t xml:space="preserve">Throughout the year various professional development opportunities for staff occur and these often come with expenses. The purpose of this form is to provide the essential information to the district office so budgeting and payroll can process the needs for staff quickly. </w:t>
      </w:r>
    </w:p>
    <w:p w14:paraId="0B2E27A0" w14:textId="77777777" w:rsidR="00087986" w:rsidRDefault="00087986" w:rsidP="00087986"/>
    <w:p w14:paraId="04B2ECFC" w14:textId="77777777" w:rsidR="00087986" w:rsidRDefault="00087986" w:rsidP="00087986">
      <w:r>
        <w:rPr>
          <w:b/>
        </w:rPr>
        <w:t>Directions:</w:t>
      </w:r>
    </w:p>
    <w:p w14:paraId="5F3A3A70" w14:textId="77777777" w:rsidR="00087986" w:rsidRDefault="00087986" w:rsidP="00087986">
      <w:pPr>
        <w:pStyle w:val="ListParagraph"/>
        <w:numPr>
          <w:ilvl w:val="0"/>
          <w:numId w:val="1"/>
        </w:numPr>
      </w:pPr>
      <w:r>
        <w:t>Complete this form</w:t>
      </w:r>
      <w:r w:rsidR="003A0980">
        <w:t xml:space="preserve"> </w:t>
      </w:r>
      <w:r w:rsidR="003A0980">
        <w:rPr>
          <w:b/>
          <w:i/>
        </w:rPr>
        <w:t>PRIOR TO SETTING UP PD</w:t>
      </w:r>
    </w:p>
    <w:p w14:paraId="57E0D20C" w14:textId="77777777" w:rsidR="00087986" w:rsidRDefault="00087986" w:rsidP="00087986">
      <w:pPr>
        <w:pStyle w:val="ListParagraph"/>
        <w:numPr>
          <w:ilvl w:val="0"/>
          <w:numId w:val="1"/>
        </w:numPr>
      </w:pPr>
      <w:r>
        <w:t xml:space="preserve">Sign it </w:t>
      </w:r>
    </w:p>
    <w:p w14:paraId="66E6FDC2" w14:textId="77777777" w:rsidR="00087986" w:rsidRDefault="00087986" w:rsidP="00087986">
      <w:pPr>
        <w:pStyle w:val="ListParagraph"/>
        <w:numPr>
          <w:ilvl w:val="0"/>
          <w:numId w:val="1"/>
        </w:numPr>
      </w:pPr>
      <w:r>
        <w:t>Send it to Superintendent for signature and delivery to business manager</w:t>
      </w:r>
    </w:p>
    <w:p w14:paraId="46A1EECB" w14:textId="77777777" w:rsidR="00087986" w:rsidRDefault="00087986" w:rsidP="00087986"/>
    <w:p w14:paraId="4D52AA20" w14:textId="77777777" w:rsidR="00087986" w:rsidRDefault="00087986" w:rsidP="00087986">
      <w:pPr>
        <w:rPr>
          <w:b/>
        </w:rPr>
      </w:pPr>
      <w:r>
        <w:rPr>
          <w:b/>
        </w:rPr>
        <w:t>Essential PD Information:</w:t>
      </w:r>
    </w:p>
    <w:p w14:paraId="7755794B" w14:textId="77777777" w:rsidR="00087986" w:rsidRPr="00087986" w:rsidRDefault="00087986" w:rsidP="00087986">
      <w:pPr>
        <w:rPr>
          <w:sz w:val="12"/>
          <w:szCs w:val="12"/>
        </w:rPr>
      </w:pPr>
    </w:p>
    <w:p w14:paraId="251B3320" w14:textId="77777777" w:rsidR="00087986" w:rsidRDefault="00087986" w:rsidP="00087986">
      <w:r>
        <w:t>Date of PD: ____________________</w:t>
      </w:r>
    </w:p>
    <w:p w14:paraId="1F85164A" w14:textId="77777777" w:rsidR="00087986" w:rsidRDefault="00087986" w:rsidP="00087986"/>
    <w:p w14:paraId="4FB4C92F" w14:textId="77777777" w:rsidR="00087986" w:rsidRDefault="00087986" w:rsidP="00087986">
      <w:r>
        <w:t>Topic of PD: _____________________________________________________________________</w:t>
      </w:r>
    </w:p>
    <w:p w14:paraId="6596E1AB" w14:textId="77777777" w:rsidR="00087986" w:rsidRDefault="00087986" w:rsidP="00087986"/>
    <w:p w14:paraId="685C55E7" w14:textId="77777777" w:rsidR="00087986" w:rsidRDefault="00087986" w:rsidP="00087986">
      <w:r>
        <w:t>Staff Attending PD:</w:t>
      </w:r>
    </w:p>
    <w:p w14:paraId="395877A1" w14:textId="77777777" w:rsidR="00087986" w:rsidRPr="00087986" w:rsidRDefault="00087986" w:rsidP="00087986">
      <w:pPr>
        <w:rPr>
          <w:sz w:val="12"/>
          <w:szCs w:val="12"/>
        </w:rPr>
      </w:pPr>
    </w:p>
    <w:p w14:paraId="11F226DF" w14:textId="77777777" w:rsidR="00087986" w:rsidRDefault="00087986" w:rsidP="00087986">
      <w:r>
        <w:t>____________________________</w:t>
      </w:r>
      <w:r>
        <w:tab/>
      </w:r>
      <w:r>
        <w:t>____________________________</w:t>
      </w:r>
      <w:r>
        <w:tab/>
      </w:r>
      <w:r>
        <w:t>____________________________</w:t>
      </w:r>
    </w:p>
    <w:p w14:paraId="11C9E227" w14:textId="77777777" w:rsidR="00087986" w:rsidRPr="00087986" w:rsidRDefault="00087986" w:rsidP="00087986">
      <w:pPr>
        <w:rPr>
          <w:sz w:val="12"/>
          <w:szCs w:val="12"/>
        </w:rPr>
      </w:pPr>
    </w:p>
    <w:p w14:paraId="08F59AEF" w14:textId="77777777" w:rsidR="00087986" w:rsidRPr="00087986" w:rsidRDefault="00087986" w:rsidP="00087986">
      <w:r>
        <w:t>____________________________</w:t>
      </w:r>
      <w:r>
        <w:tab/>
        <w:t>____________________________</w:t>
      </w:r>
      <w:r>
        <w:tab/>
        <w:t>____________________________</w:t>
      </w:r>
    </w:p>
    <w:p w14:paraId="51456F1B" w14:textId="77777777" w:rsidR="00087986" w:rsidRPr="00087986" w:rsidRDefault="00087986" w:rsidP="00087986">
      <w:pPr>
        <w:rPr>
          <w:sz w:val="12"/>
          <w:szCs w:val="12"/>
        </w:rPr>
      </w:pPr>
    </w:p>
    <w:p w14:paraId="6FC4460F" w14:textId="77777777" w:rsidR="00087986" w:rsidRPr="00087986" w:rsidRDefault="00087986" w:rsidP="00087986">
      <w:r>
        <w:t>____________________________</w:t>
      </w:r>
      <w:r>
        <w:tab/>
        <w:t>____________________________</w:t>
      </w:r>
      <w:r>
        <w:tab/>
        <w:t>____________________________</w:t>
      </w:r>
    </w:p>
    <w:p w14:paraId="57C092D3" w14:textId="77777777" w:rsidR="00087986" w:rsidRPr="00087986" w:rsidRDefault="00087986" w:rsidP="00087986">
      <w:pPr>
        <w:rPr>
          <w:sz w:val="12"/>
          <w:szCs w:val="12"/>
        </w:rPr>
      </w:pPr>
    </w:p>
    <w:p w14:paraId="11CD9FB7" w14:textId="77777777" w:rsidR="00087986" w:rsidRPr="00087986" w:rsidRDefault="00087986" w:rsidP="00087986">
      <w:r>
        <w:t>____________________________</w:t>
      </w:r>
      <w:r>
        <w:tab/>
        <w:t>____________________________</w:t>
      </w:r>
      <w:r>
        <w:tab/>
        <w:t>____________________________</w:t>
      </w:r>
    </w:p>
    <w:p w14:paraId="1874FB03" w14:textId="77777777" w:rsidR="00087986" w:rsidRPr="00087986" w:rsidRDefault="00087986" w:rsidP="00087986">
      <w:pPr>
        <w:rPr>
          <w:sz w:val="12"/>
          <w:szCs w:val="12"/>
        </w:rPr>
      </w:pPr>
    </w:p>
    <w:p w14:paraId="5ACE5929" w14:textId="77777777" w:rsidR="00087986" w:rsidRDefault="00087986" w:rsidP="00087986"/>
    <w:p w14:paraId="6DE501A5" w14:textId="28280D73" w:rsidR="005E25EF" w:rsidRDefault="005E25EF" w:rsidP="00087986">
      <w:r>
        <w:t>Expected Pay:</w:t>
      </w:r>
    </w:p>
    <w:p w14:paraId="4DD60FC6" w14:textId="5762CF57" w:rsidR="005E25EF" w:rsidRDefault="005E25EF" w:rsidP="00087986">
      <w:r>
        <w:fldChar w:fldCharType="begin">
          <w:ffData>
            <w:name w:val="Check1"/>
            <w:enabled/>
            <w:calcOnExit w:val="0"/>
            <w:checkBox>
              <w:sizeAuto/>
              <w:default w:val="0"/>
            </w:checkBox>
          </w:ffData>
        </w:fldChar>
      </w:r>
      <w:bookmarkStart w:id="0" w:name="Check1"/>
      <w:r>
        <w:instrText xml:space="preserve"> FORMCHECKBOX </w:instrText>
      </w:r>
      <w:r>
        <w:fldChar w:fldCharType="end"/>
      </w:r>
      <w:bookmarkEnd w:id="0"/>
      <w:r>
        <w:t xml:space="preserve"> Per Diem</w:t>
      </w:r>
    </w:p>
    <w:p w14:paraId="26B56128" w14:textId="77777777" w:rsidR="005E25EF" w:rsidRPr="005E25EF" w:rsidRDefault="005E25EF" w:rsidP="00087986">
      <w:pPr>
        <w:rPr>
          <w:sz w:val="12"/>
          <w:szCs w:val="12"/>
        </w:rPr>
      </w:pPr>
    </w:p>
    <w:p w14:paraId="7E928E1C" w14:textId="64AD3231" w:rsidR="005E25EF" w:rsidRDefault="005E25EF" w:rsidP="00087986">
      <w:r>
        <w:fldChar w:fldCharType="begin">
          <w:ffData>
            <w:name w:val="Check2"/>
            <w:enabled/>
            <w:calcOnExit w:val="0"/>
            <w:checkBox>
              <w:sizeAuto/>
              <w:default w:val="0"/>
            </w:checkBox>
          </w:ffData>
        </w:fldChar>
      </w:r>
      <w:bookmarkStart w:id="1" w:name="Check2"/>
      <w:r>
        <w:instrText xml:space="preserve"> FORMCHECKBOX </w:instrText>
      </w:r>
      <w:r>
        <w:fldChar w:fldCharType="end"/>
      </w:r>
      <w:bookmarkEnd w:id="1"/>
      <w:r>
        <w:t xml:space="preserve"> Travel Reimbursement, </w:t>
      </w:r>
      <w:r>
        <w:rPr>
          <w:i/>
        </w:rPr>
        <w:t xml:space="preserve">distance: </w:t>
      </w:r>
      <w:r>
        <w:rPr>
          <w:i/>
        </w:rPr>
        <w:t>_____________</w:t>
      </w:r>
    </w:p>
    <w:p w14:paraId="6888CCA6" w14:textId="77777777" w:rsidR="005E25EF" w:rsidRPr="005E25EF" w:rsidRDefault="005E25EF" w:rsidP="005E25EF">
      <w:pPr>
        <w:rPr>
          <w:sz w:val="12"/>
          <w:szCs w:val="12"/>
        </w:rPr>
      </w:pPr>
    </w:p>
    <w:p w14:paraId="782E17CD" w14:textId="30A28FE6" w:rsidR="005E25EF" w:rsidRDefault="005E25EF" w:rsidP="00087986">
      <w:pPr>
        <w:rPr>
          <w:i/>
        </w:rPr>
      </w:pPr>
      <w:r>
        <w:fldChar w:fldCharType="begin">
          <w:ffData>
            <w:name w:val="Check3"/>
            <w:enabled/>
            <w:calcOnExit w:val="0"/>
            <w:checkBox>
              <w:sizeAuto/>
              <w:default w:val="0"/>
            </w:checkBox>
          </w:ffData>
        </w:fldChar>
      </w:r>
      <w:bookmarkStart w:id="2" w:name="Check3"/>
      <w:r>
        <w:instrText xml:space="preserve"> FORMCHECKBOX </w:instrText>
      </w:r>
      <w:r>
        <w:fldChar w:fldCharType="end"/>
      </w:r>
      <w:bookmarkEnd w:id="2"/>
      <w:r>
        <w:t xml:space="preserve"> Supplies Reimbursement, </w:t>
      </w:r>
      <w:r>
        <w:rPr>
          <w:i/>
        </w:rPr>
        <w:t xml:space="preserve">expected costs: </w:t>
      </w:r>
      <w:r>
        <w:rPr>
          <w:i/>
        </w:rPr>
        <w:t>_____________</w:t>
      </w:r>
    </w:p>
    <w:p w14:paraId="58D42AB0" w14:textId="77777777" w:rsidR="005E25EF" w:rsidRPr="005E25EF" w:rsidRDefault="005E25EF" w:rsidP="005E25EF">
      <w:pPr>
        <w:rPr>
          <w:sz w:val="12"/>
          <w:szCs w:val="12"/>
        </w:rPr>
      </w:pPr>
    </w:p>
    <w:p w14:paraId="631FDFA8" w14:textId="13F913E9" w:rsidR="005E25EF" w:rsidRDefault="005E25EF" w:rsidP="00087986">
      <w:pPr>
        <w:rPr>
          <w:i/>
        </w:rPr>
      </w:pPr>
      <w:r>
        <w:fldChar w:fldCharType="begin">
          <w:ffData>
            <w:name w:val="Check4"/>
            <w:enabled/>
            <w:calcOnExit w:val="0"/>
            <w:checkBox>
              <w:sizeAuto/>
              <w:default w:val="0"/>
            </w:checkBox>
          </w:ffData>
        </w:fldChar>
      </w:r>
      <w:bookmarkStart w:id="3" w:name="Check4"/>
      <w:r>
        <w:instrText xml:space="preserve"> FORMCHECKBOX </w:instrText>
      </w:r>
      <w:r>
        <w:fldChar w:fldCharType="end"/>
      </w:r>
      <w:bookmarkEnd w:id="3"/>
      <w:r>
        <w:t xml:space="preserve"> Trainer Costs, </w:t>
      </w:r>
      <w:r>
        <w:rPr>
          <w:i/>
        </w:rPr>
        <w:t>expected costs: _____________</w:t>
      </w:r>
    </w:p>
    <w:p w14:paraId="2E33CACC" w14:textId="77777777" w:rsidR="005E25EF" w:rsidRPr="005E25EF" w:rsidRDefault="005E25EF" w:rsidP="005E25EF">
      <w:pPr>
        <w:rPr>
          <w:sz w:val="12"/>
          <w:szCs w:val="12"/>
        </w:rPr>
      </w:pPr>
    </w:p>
    <w:p w14:paraId="636B617B" w14:textId="1E44C6E0" w:rsidR="005E25EF" w:rsidRPr="005E25EF" w:rsidRDefault="005E25EF" w:rsidP="00087986">
      <w:pPr>
        <w:rPr>
          <w:i/>
        </w:rPr>
      </w:pPr>
      <w:r>
        <w:rPr>
          <w:i/>
        </w:rPr>
        <w:fldChar w:fldCharType="begin">
          <w:ffData>
            <w:name w:val="Check5"/>
            <w:enabled/>
            <w:calcOnExit w:val="0"/>
            <w:checkBox>
              <w:sizeAuto/>
              <w:default w:val="0"/>
            </w:checkBox>
          </w:ffData>
        </w:fldChar>
      </w:r>
      <w:bookmarkStart w:id="4" w:name="Check5"/>
      <w:r>
        <w:rPr>
          <w:i/>
        </w:rPr>
        <w:instrText xml:space="preserve"> FORMCHECKBOX </w:instrText>
      </w:r>
      <w:r>
        <w:rPr>
          <w:i/>
        </w:rPr>
      </w:r>
      <w:r>
        <w:rPr>
          <w:i/>
        </w:rPr>
        <w:fldChar w:fldCharType="end"/>
      </w:r>
      <w:bookmarkEnd w:id="4"/>
      <w:r>
        <w:t xml:space="preserve"> Other, </w:t>
      </w:r>
      <w:r>
        <w:rPr>
          <w:i/>
        </w:rPr>
        <w:t xml:space="preserve">expected costs: </w:t>
      </w:r>
      <w:r>
        <w:rPr>
          <w:i/>
        </w:rPr>
        <w:t>_____________</w:t>
      </w:r>
      <w:r>
        <w:rPr>
          <w:i/>
        </w:rPr>
        <w:t xml:space="preserve">, costs for: </w:t>
      </w:r>
      <w:r>
        <w:rPr>
          <w:i/>
        </w:rPr>
        <w:t>_____________</w:t>
      </w:r>
      <w:r>
        <w:rPr>
          <w:i/>
        </w:rPr>
        <w:t>___________________________</w:t>
      </w:r>
      <w:bookmarkStart w:id="5" w:name="_GoBack"/>
      <w:bookmarkEnd w:id="5"/>
    </w:p>
    <w:p w14:paraId="4B4C73C3" w14:textId="77777777" w:rsidR="005E25EF" w:rsidRDefault="005E25EF" w:rsidP="00087986"/>
    <w:p w14:paraId="057D10B4" w14:textId="77777777" w:rsidR="005E25EF" w:rsidRDefault="005E25EF" w:rsidP="00087986"/>
    <w:p w14:paraId="393F6724" w14:textId="77777777" w:rsidR="00087986" w:rsidRDefault="00087986" w:rsidP="00087986">
      <w:r>
        <w:t xml:space="preserve">Budget Code: </w:t>
      </w:r>
      <w:r>
        <w:t>_____________________________________________________________________</w:t>
      </w:r>
    </w:p>
    <w:p w14:paraId="5064A379" w14:textId="77777777" w:rsidR="00087986" w:rsidRDefault="00087986" w:rsidP="00087986"/>
    <w:p w14:paraId="3FE0392A" w14:textId="77777777" w:rsidR="00087986" w:rsidRDefault="00087986" w:rsidP="00087986">
      <w:r>
        <w:t>Administrator/Supervisor Signature: _______________________________________</w:t>
      </w:r>
    </w:p>
    <w:p w14:paraId="17FDE2CB" w14:textId="77777777" w:rsidR="00087986" w:rsidRDefault="00087986" w:rsidP="00087986"/>
    <w:p w14:paraId="01F233C2" w14:textId="77777777" w:rsidR="00087986" w:rsidRDefault="00087986" w:rsidP="00087986">
      <w:pPr>
        <w:rPr>
          <w:b/>
        </w:rPr>
      </w:pPr>
      <w:r>
        <w:rPr>
          <w:b/>
        </w:rPr>
        <w:t>District Approval:</w:t>
      </w:r>
    </w:p>
    <w:p w14:paraId="43B83AD2" w14:textId="77777777" w:rsidR="00087986" w:rsidRPr="00087986" w:rsidRDefault="00087986" w:rsidP="00087986">
      <w:pPr>
        <w:rPr>
          <w:sz w:val="12"/>
          <w:szCs w:val="12"/>
        </w:rPr>
      </w:pPr>
    </w:p>
    <w:p w14:paraId="0DB55D9D" w14:textId="77777777" w:rsidR="00087986" w:rsidRDefault="00087986" w:rsidP="00087986">
      <w:r>
        <w:t xml:space="preserve">Superintendent’s Signature: </w:t>
      </w:r>
      <w:r>
        <w:t>_______________________________________</w:t>
      </w:r>
    </w:p>
    <w:p w14:paraId="01D519EB" w14:textId="77777777" w:rsidR="00087986" w:rsidRDefault="00087986" w:rsidP="00087986"/>
    <w:p w14:paraId="67500397" w14:textId="77777777" w:rsidR="00087986" w:rsidRPr="00087986" w:rsidRDefault="00087986" w:rsidP="00087986">
      <w:r>
        <w:t>Business Manager’s</w:t>
      </w:r>
      <w:r>
        <w:t xml:space="preserve"> Signature: _______________________________________</w:t>
      </w:r>
    </w:p>
    <w:sectPr w:rsidR="00087986" w:rsidRPr="00087986" w:rsidSect="00DD5CB8">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C11AE" w14:textId="77777777" w:rsidR="00EA3B63" w:rsidRDefault="00EA3B63" w:rsidP="00AB3DCA">
      <w:r>
        <w:separator/>
      </w:r>
    </w:p>
  </w:endnote>
  <w:endnote w:type="continuationSeparator" w:id="0">
    <w:p w14:paraId="4D0140BD" w14:textId="77777777" w:rsidR="00EA3B63" w:rsidRDefault="00EA3B63" w:rsidP="00AB3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MyriadPro-It">
    <w:altName w:val="Times New Roman"/>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CAEDA" w14:textId="77777777" w:rsidR="00D97B53" w:rsidRDefault="00D97B53" w:rsidP="00920BB8">
    <w:pPr>
      <w:pStyle w:val="Footer"/>
      <w:tabs>
        <w:tab w:val="clear" w:pos="936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1139" w14:textId="77777777" w:rsidR="00D97B53" w:rsidRDefault="00D97B53" w:rsidP="00B207DB">
    <w:pPr>
      <w:pStyle w:val="Footer"/>
      <w:tabs>
        <w:tab w:val="clear" w:pos="9360"/>
      </w:tabs>
      <w:ind w:left="-720" w:right="-720"/>
      <w:rPr>
        <w:rFonts w:ascii="MyriadPro-It" w:hAnsi="MyriadPro-It" w:cs="MyriadPro-It"/>
        <w:i/>
        <w:iCs/>
        <w:color w:val="35A854"/>
        <w:sz w:val="16"/>
        <w:szCs w:val="16"/>
      </w:rPr>
    </w:pPr>
  </w:p>
  <w:p w14:paraId="0D6978C0" w14:textId="77777777" w:rsidR="00D97B53" w:rsidRDefault="00D97B53" w:rsidP="00DD5CB8">
    <w:pPr>
      <w:pStyle w:val="Footer"/>
      <w:tabs>
        <w:tab w:val="clear" w:pos="9360"/>
      </w:tabs>
    </w:pPr>
    <w:r w:rsidRPr="000B6E3D">
      <w:rPr>
        <w:rFonts w:ascii="MyriadPro-It" w:hAnsi="MyriadPro-It" w:cs="MyriadPro-It"/>
        <w:i/>
        <w:iCs/>
        <w:color w:val="35A854"/>
        <w:sz w:val="16"/>
        <w:szCs w:val="16"/>
      </w:rPr>
      <w:t>The Morton School District obeys all equal employment opportunity and affirmative action laws, statutes, and regulations. We encourage women, minorities, people with disabilities, and veterans to apply for all of our job openings. We are an equal opportunity employer. All qualified applicants will be considered for employment without regard to race, color, religion, gender, national origin, disability status, genetic information &amp; testing, family &amp; medical leave, sexual orientation and gender identity or expression, protected veteran status, or any other characteristic protected by law. We prohibit retaliation against anyone who brings forth any complaint, orally or in writing, to the employer or the government, or against anyone who helps or participates in the investigation of any complaint, or otherwise opposes discrimination. Please direct questions and complaints of alleged discrimination t</w:t>
    </w:r>
    <w:r>
      <w:rPr>
        <w:rFonts w:ascii="MyriadPro-It" w:hAnsi="MyriadPro-It" w:cs="MyriadPro-It"/>
        <w:i/>
        <w:iCs/>
        <w:color w:val="35A854"/>
        <w:sz w:val="16"/>
        <w:szCs w:val="16"/>
      </w:rPr>
      <w:t>o Superintendent John Hannah: PO</w:t>
    </w:r>
    <w:r w:rsidRPr="000B6E3D">
      <w:rPr>
        <w:rFonts w:ascii="MyriadPro-It" w:hAnsi="MyriadPro-It" w:cs="MyriadPro-It"/>
        <w:i/>
        <w:iCs/>
        <w:color w:val="35A854"/>
        <w:sz w:val="16"/>
        <w:szCs w:val="16"/>
      </w:rPr>
      <w:t xml:space="preserve"> Box 1219, Morton, WA 98356; 360-496-5300 (Title IX/ Section 504/ ADA Coordinator/Compliance Coordinator for 28A.640 and 28A.642).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D449C" w14:textId="77777777" w:rsidR="00EA3B63" w:rsidRDefault="00EA3B63" w:rsidP="00AB3DCA">
      <w:r>
        <w:separator/>
      </w:r>
    </w:p>
  </w:footnote>
  <w:footnote w:type="continuationSeparator" w:id="0">
    <w:p w14:paraId="5C421F01" w14:textId="77777777" w:rsidR="00EA3B63" w:rsidRDefault="00EA3B63" w:rsidP="00AB3D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E876F" w14:textId="77777777" w:rsidR="00D97B53" w:rsidRDefault="00D97B53" w:rsidP="00920BB8">
    <w:pPr>
      <w:pStyle w:val="Header"/>
      <w:tabs>
        <w:tab w:val="clear" w:pos="9360"/>
      </w:tabs>
    </w:pPr>
  </w:p>
  <w:p w14:paraId="1A3E872A" w14:textId="77777777" w:rsidR="00D97B53" w:rsidRDefault="00D97B53" w:rsidP="00AB3DCA">
    <w:pPr>
      <w:pStyle w:val="Header"/>
      <w:tabs>
        <w:tab w:val="clear" w:pos="9360"/>
      </w:tabs>
      <w:ind w:left="-720" w:right="-72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56DDC" w14:textId="77777777" w:rsidR="00D97B53" w:rsidRDefault="00D97B53" w:rsidP="00DD5CB8">
    <w:pPr>
      <w:pStyle w:val="Header"/>
      <w:tabs>
        <w:tab w:val="clear" w:pos="9360"/>
      </w:tabs>
      <w:ind w:left="-720" w:right="-720"/>
      <w:jc w:val="center"/>
    </w:pPr>
    <w:r>
      <w:rPr>
        <w:noProof/>
      </w:rPr>
      <w:drawing>
        <wp:inline distT="0" distB="0" distL="0" distR="0" wp14:anchorId="55AAC038" wp14:editId="129CFEDC">
          <wp:extent cx="68580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header.pdf"/>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6858000" cy="18288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5458C8" w14:textId="77777777" w:rsidR="00E47ABA" w:rsidRPr="00E47ABA" w:rsidRDefault="00E47ABA" w:rsidP="00E47ABA">
    <w:pPr>
      <w:pStyle w:val="Header"/>
      <w:tabs>
        <w:tab w:val="clear" w:pos="9360"/>
      </w:tabs>
      <w:ind w:left="-720" w:right="-720"/>
      <w:rPr>
        <w:sz w:val="12"/>
        <w:szCs w:val="1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905485"/>
    <w:multiLevelType w:val="hybridMultilevel"/>
    <w:tmpl w:val="99083C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986"/>
    <w:rsid w:val="00037A36"/>
    <w:rsid w:val="00047912"/>
    <w:rsid w:val="00055F20"/>
    <w:rsid w:val="00087986"/>
    <w:rsid w:val="00092B93"/>
    <w:rsid w:val="00172E05"/>
    <w:rsid w:val="003A0980"/>
    <w:rsid w:val="004509AE"/>
    <w:rsid w:val="00496A8F"/>
    <w:rsid w:val="0052604F"/>
    <w:rsid w:val="005E25EF"/>
    <w:rsid w:val="00682564"/>
    <w:rsid w:val="0077072F"/>
    <w:rsid w:val="00794865"/>
    <w:rsid w:val="00920BB8"/>
    <w:rsid w:val="009E54FC"/>
    <w:rsid w:val="00AA0BFA"/>
    <w:rsid w:val="00AB3DCA"/>
    <w:rsid w:val="00B207DB"/>
    <w:rsid w:val="00CC3D40"/>
    <w:rsid w:val="00D97B53"/>
    <w:rsid w:val="00DD5CB8"/>
    <w:rsid w:val="00E47ABA"/>
    <w:rsid w:val="00EA3B6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4B8BC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DCA"/>
    <w:pPr>
      <w:tabs>
        <w:tab w:val="center" w:pos="4680"/>
        <w:tab w:val="right" w:pos="9360"/>
      </w:tabs>
    </w:pPr>
  </w:style>
  <w:style w:type="character" w:customStyle="1" w:styleId="HeaderChar">
    <w:name w:val="Header Char"/>
    <w:basedOn w:val="DefaultParagraphFont"/>
    <w:link w:val="Header"/>
    <w:uiPriority w:val="99"/>
    <w:rsid w:val="00AB3DCA"/>
  </w:style>
  <w:style w:type="paragraph" w:styleId="Footer">
    <w:name w:val="footer"/>
    <w:basedOn w:val="Normal"/>
    <w:link w:val="FooterChar"/>
    <w:uiPriority w:val="99"/>
    <w:unhideWhenUsed/>
    <w:rsid w:val="00AB3DCA"/>
    <w:pPr>
      <w:tabs>
        <w:tab w:val="center" w:pos="4680"/>
        <w:tab w:val="right" w:pos="9360"/>
      </w:tabs>
    </w:pPr>
  </w:style>
  <w:style w:type="character" w:customStyle="1" w:styleId="FooterChar">
    <w:name w:val="Footer Char"/>
    <w:basedOn w:val="DefaultParagraphFont"/>
    <w:link w:val="Footer"/>
    <w:uiPriority w:val="99"/>
    <w:rsid w:val="00AB3DCA"/>
  </w:style>
  <w:style w:type="paragraph" w:styleId="BalloonText">
    <w:name w:val="Balloon Text"/>
    <w:basedOn w:val="Normal"/>
    <w:link w:val="BalloonTextChar"/>
    <w:uiPriority w:val="99"/>
    <w:semiHidden/>
    <w:unhideWhenUsed/>
    <w:rsid w:val="00B207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7DB"/>
    <w:rPr>
      <w:rFonts w:ascii="Lucida Grande" w:hAnsi="Lucida Grande" w:cs="Lucida Grande"/>
      <w:sz w:val="18"/>
      <w:szCs w:val="18"/>
    </w:rPr>
  </w:style>
  <w:style w:type="paragraph" w:styleId="ListParagraph">
    <w:name w:val="List Paragraph"/>
    <w:basedOn w:val="Normal"/>
    <w:uiPriority w:val="34"/>
    <w:qFormat/>
    <w:rsid w:val="00087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hannah/Dropbox/MSD%20Letterhead/Blank%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CFBBA4-8EC1-0549-B346-98779C033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Letterhead.dotx</Template>
  <TotalTime>16</TotalTime>
  <Pages>2</Pages>
  <Words>243</Words>
  <Characters>1389</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Capital Region ESD 113</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Hannah</dc:creator>
  <cp:keywords/>
  <dc:description/>
  <cp:lastModifiedBy>John Hannah</cp:lastModifiedBy>
  <cp:revision>2</cp:revision>
  <cp:lastPrinted>2017-08-21T14:13:00Z</cp:lastPrinted>
  <dcterms:created xsi:type="dcterms:W3CDTF">2017-08-21T14:05:00Z</dcterms:created>
  <dcterms:modified xsi:type="dcterms:W3CDTF">2017-08-21T14:21:00Z</dcterms:modified>
</cp:coreProperties>
</file>