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4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Look w:val="0000" w:firstRow="0" w:lastRow="0" w:firstColumn="0" w:lastColumn="0" w:noHBand="0" w:noVBand="0"/>
      </w:tblPr>
      <w:tblGrid>
        <w:gridCol w:w="2609"/>
        <w:gridCol w:w="2617"/>
        <w:gridCol w:w="2617"/>
        <w:gridCol w:w="2597"/>
      </w:tblGrid>
      <w:tr w:rsidR="00DD0EF9" w14:paraId="3160DE71" w14:textId="77777777">
        <w:trPr>
          <w:trHeight w:val="1080"/>
          <w:jc w:val="center"/>
        </w:trPr>
        <w:tc>
          <w:tcPr>
            <w:tcW w:w="7843" w:type="dxa"/>
            <w:gridSpan w:val="3"/>
            <w:tcBorders>
              <w:right w:val="nil"/>
            </w:tcBorders>
          </w:tcPr>
          <w:p w14:paraId="3A21374A" w14:textId="77777777" w:rsidR="00667B70" w:rsidRDefault="00A64D80" w:rsidP="00667B70">
            <w:pPr>
              <w:pStyle w:val="Heading1"/>
            </w:pPr>
            <w:r>
              <w:t xml:space="preserve">               </w:t>
            </w:r>
            <w:r w:rsidR="008C6CC9">
              <w:t xml:space="preserve">The Winn Word </w:t>
            </w:r>
          </w:p>
        </w:tc>
        <w:tc>
          <w:tcPr>
            <w:tcW w:w="2597" w:type="dxa"/>
            <w:tcBorders>
              <w:left w:val="nil"/>
            </w:tcBorders>
            <w:vAlign w:val="bottom"/>
          </w:tcPr>
          <w:p w14:paraId="2752DFCF" w14:textId="77777777" w:rsidR="009A7238" w:rsidRPr="00223560" w:rsidRDefault="009A7238" w:rsidP="009A7238">
            <w:pPr>
              <w:pStyle w:val="NewsletterDate"/>
            </w:pPr>
          </w:p>
        </w:tc>
      </w:tr>
      <w:tr w:rsidR="00667B70" w14:paraId="4C098DF9" w14:textId="77777777">
        <w:trPr>
          <w:trHeight w:val="422"/>
          <w:jc w:val="center"/>
        </w:trPr>
        <w:tc>
          <w:tcPr>
            <w:tcW w:w="10440" w:type="dxa"/>
            <w:gridSpan w:val="4"/>
            <w:tcBorders>
              <w:bottom w:val="single" w:sz="4" w:space="0" w:color="C0C0C0"/>
            </w:tcBorders>
            <w:vAlign w:val="center"/>
          </w:tcPr>
          <w:p w14:paraId="6C427183" w14:textId="77777777" w:rsidR="00667B70" w:rsidRDefault="00A64D80" w:rsidP="00A64D80">
            <w:pPr>
              <w:pStyle w:val="Information"/>
              <w:ind w:left="0"/>
            </w:pPr>
            <w:r w:rsidRPr="00A64D80">
              <w:rPr>
                <w:sz w:val="24"/>
              </w:rPr>
              <w:t>From the desk of Mrs. Richards</w:t>
            </w:r>
            <w:r w:rsidR="0049465D">
              <w:rPr>
                <w:sz w:val="24"/>
              </w:rPr>
              <w:t>…</w:t>
            </w:r>
            <w:r w:rsidRPr="00A64D80">
              <w:rPr>
                <w:sz w:val="24"/>
              </w:rPr>
              <w:t xml:space="preserve">     </w:t>
            </w:r>
            <w:r>
              <w:rPr>
                <w:sz w:val="24"/>
              </w:rPr>
              <w:t xml:space="preserve">                                                                                8/30/19</w:t>
            </w:r>
            <w:r w:rsidRPr="00A64D80">
              <w:rPr>
                <w:sz w:val="24"/>
              </w:rPr>
              <w:t xml:space="preserve">                                                                                                                                                        </w:t>
            </w:r>
          </w:p>
        </w:tc>
      </w:tr>
      <w:tr w:rsidR="00DD0EF9" w14:paraId="41F26EA5" w14:textId="77777777">
        <w:trPr>
          <w:trHeight w:val="1628"/>
          <w:jc w:val="center"/>
        </w:trPr>
        <w:tc>
          <w:tcPr>
            <w:tcW w:w="2609" w:type="dxa"/>
            <w:vMerge w:val="restart"/>
            <w:shd w:val="clear" w:color="auto" w:fill="F3F3F3"/>
          </w:tcPr>
          <w:p w14:paraId="25986C24" w14:textId="77777777" w:rsidR="00667B70" w:rsidRDefault="00E71041" w:rsidP="00E71041">
            <w:pPr>
              <w:jc w:val="center"/>
            </w:pPr>
            <w:r>
              <w:rPr>
                <w:noProof/>
              </w:rPr>
              <mc:AlternateContent>
                <mc:Choice Requires="wps">
                  <w:drawing>
                    <wp:anchor distT="0" distB="0" distL="114300" distR="114300" simplePos="0" relativeHeight="251653120" behindDoc="0" locked="0" layoutInCell="1" allowOverlap="1" wp14:anchorId="5721750A" wp14:editId="47EF4259">
                      <wp:simplePos x="0" y="0"/>
                      <wp:positionH relativeFrom="page">
                        <wp:posOffset>-8337</wp:posOffset>
                      </wp:positionH>
                      <wp:positionV relativeFrom="page">
                        <wp:posOffset>1844122</wp:posOffset>
                      </wp:positionV>
                      <wp:extent cx="1617202" cy="4128913"/>
                      <wp:effectExtent l="0" t="0" r="0" b="0"/>
                      <wp:wrapNone/>
                      <wp:docPr id="8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7202" cy="4128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315E" w14:textId="77777777" w:rsidR="00667B70" w:rsidRPr="00FC189D" w:rsidRDefault="00667B70" w:rsidP="00A90A49">
                                  <w:pPr>
                                    <w:pStyle w:val="Heading4"/>
                                    <w:rPr>
                                      <w:sz w:val="18"/>
                                      <w:szCs w:val="18"/>
                                      <w:u w:val="single"/>
                                    </w:rPr>
                                  </w:pPr>
                                  <w:r w:rsidRPr="00FC189D">
                                    <w:rPr>
                                      <w:sz w:val="18"/>
                                      <w:szCs w:val="18"/>
                                      <w:u w:val="single"/>
                                    </w:rPr>
                                    <w:t>Special Interest Articles</w:t>
                                  </w:r>
                                </w:p>
                                <w:p w14:paraId="18C1C89B" w14:textId="77777777" w:rsidR="00667B70" w:rsidRPr="00FC189D" w:rsidRDefault="003C68BB" w:rsidP="008B600A">
                                  <w:pPr>
                                    <w:pStyle w:val="LeftColumnText"/>
                                    <w:suppressOverlap/>
                                    <w:rPr>
                                      <w:sz w:val="18"/>
                                      <w:szCs w:val="18"/>
                                    </w:rPr>
                                  </w:pPr>
                                  <w:r w:rsidRPr="00FC189D">
                                    <w:rPr>
                                      <w:sz w:val="18"/>
                                      <w:szCs w:val="18"/>
                                    </w:rPr>
                                    <w:t>Winn offers curb to curb pick up for your student</w:t>
                                  </w:r>
                                </w:p>
                                <w:p w14:paraId="5D3993AF" w14:textId="77777777" w:rsidR="00667B70" w:rsidRPr="00FC189D" w:rsidRDefault="00822377" w:rsidP="00667B70">
                                  <w:pPr>
                                    <w:pStyle w:val="LeftColumnText"/>
                                    <w:suppressOverlap/>
                                    <w:rPr>
                                      <w:sz w:val="18"/>
                                      <w:szCs w:val="18"/>
                                    </w:rPr>
                                  </w:pPr>
                                  <w:r w:rsidRPr="00FC189D">
                                    <w:rPr>
                                      <w:sz w:val="18"/>
                                      <w:szCs w:val="18"/>
                                    </w:rPr>
                                    <w:t>Parent Tips: Reading</w:t>
                                  </w:r>
                                </w:p>
                                <w:p w14:paraId="04E39551" w14:textId="610E067F" w:rsidR="00667B70" w:rsidRPr="00FC189D" w:rsidRDefault="00FC189D" w:rsidP="00667B70">
                                  <w:pPr>
                                    <w:pStyle w:val="LeftColumnText"/>
                                    <w:suppressOverlap/>
                                    <w:rPr>
                                      <w:sz w:val="18"/>
                                      <w:szCs w:val="18"/>
                                    </w:rPr>
                                  </w:pPr>
                                  <w:r w:rsidRPr="00FC189D">
                                    <w:rPr>
                                      <w:sz w:val="18"/>
                                      <w:szCs w:val="18"/>
                                    </w:rPr>
                                    <w:t xml:space="preserve">How to </w:t>
                                  </w:r>
                                  <w:r w:rsidR="003C68BB" w:rsidRPr="00FC189D">
                                    <w:rPr>
                                      <w:sz w:val="18"/>
                                      <w:szCs w:val="18"/>
                                    </w:rPr>
                                    <w:t>Stay connected</w:t>
                                  </w:r>
                                </w:p>
                                <w:p w14:paraId="29E3F7C1" w14:textId="77777777" w:rsidR="00810019" w:rsidRPr="00FC189D" w:rsidRDefault="00810019" w:rsidP="00667B70">
                                  <w:pPr>
                                    <w:pStyle w:val="LeftColumnText"/>
                                    <w:suppressOverlap/>
                                    <w:rPr>
                                      <w:sz w:val="18"/>
                                      <w:szCs w:val="18"/>
                                    </w:rPr>
                                  </w:pPr>
                                  <w:r w:rsidRPr="00FC189D">
                                    <w:rPr>
                                      <w:sz w:val="18"/>
                                      <w:szCs w:val="18"/>
                                    </w:rPr>
                                    <w:t xml:space="preserve">Electronic Newsletter </w:t>
                                  </w:r>
                                </w:p>
                                <w:p w14:paraId="23A3E877" w14:textId="77777777" w:rsidR="00A64D80" w:rsidRPr="00FC189D" w:rsidRDefault="00A64D80" w:rsidP="00667B70">
                                  <w:pPr>
                                    <w:pStyle w:val="LeftColumnText"/>
                                    <w:suppressOverlap/>
                                    <w:rPr>
                                      <w:sz w:val="18"/>
                                      <w:szCs w:val="18"/>
                                    </w:rPr>
                                  </w:pPr>
                                  <w:r w:rsidRPr="00FC189D">
                                    <w:rPr>
                                      <w:b/>
                                      <w:bCs/>
                                      <w:sz w:val="18"/>
                                      <w:szCs w:val="18"/>
                                      <w:u w:val="single"/>
                                    </w:rPr>
                                    <w:t>Special Dates to Remember</w:t>
                                  </w:r>
                                  <w:r w:rsidRPr="00FC189D">
                                    <w:rPr>
                                      <w:sz w:val="18"/>
                                      <w:szCs w:val="18"/>
                                    </w:rPr>
                                    <w:t>:</w:t>
                                  </w:r>
                                </w:p>
                                <w:p w14:paraId="6219EAB4" w14:textId="3B780627" w:rsidR="00A64D80" w:rsidRPr="00FC189D" w:rsidRDefault="00A64D80" w:rsidP="0049465D">
                                  <w:pPr>
                                    <w:pStyle w:val="LeftColumnText"/>
                                    <w:suppressOverlap/>
                                    <w:rPr>
                                      <w:szCs w:val="16"/>
                                    </w:rPr>
                                  </w:pPr>
                                  <w:r w:rsidRPr="00FC189D">
                                    <w:rPr>
                                      <w:szCs w:val="16"/>
                                    </w:rPr>
                                    <w:t>Picture Day</w:t>
                                  </w:r>
                                  <w:r w:rsidR="0049465D" w:rsidRPr="00FC189D">
                                    <w:rPr>
                                      <w:szCs w:val="16"/>
                                    </w:rPr>
                                    <w:t xml:space="preserve"> </w:t>
                                  </w:r>
                                  <w:r w:rsidR="000957F5" w:rsidRPr="00FC189D">
                                    <w:rPr>
                                      <w:szCs w:val="16"/>
                                    </w:rPr>
                                    <w:t>9/17</w:t>
                                  </w:r>
                                </w:p>
                                <w:p w14:paraId="10D86CA5" w14:textId="1F3C83F4" w:rsidR="000957F5" w:rsidRPr="00FC189D" w:rsidRDefault="000957F5" w:rsidP="000957F5">
                                  <w:pPr>
                                    <w:pStyle w:val="LeftColumnText"/>
                                    <w:suppressOverlap/>
                                    <w:rPr>
                                      <w:szCs w:val="16"/>
                                    </w:rPr>
                                  </w:pPr>
                                  <w:r w:rsidRPr="00FC189D">
                                    <w:rPr>
                                      <w:szCs w:val="16"/>
                                    </w:rPr>
                                    <w:t>Constitution Day 9/</w:t>
                                  </w:r>
                                  <w:r w:rsidR="00FC189D" w:rsidRPr="00FC189D">
                                    <w:rPr>
                                      <w:szCs w:val="16"/>
                                    </w:rPr>
                                    <w:t>17</w:t>
                                  </w:r>
                                </w:p>
                                <w:p w14:paraId="7EB42ACA" w14:textId="77777777" w:rsidR="00FC189D" w:rsidRDefault="00FC189D" w:rsidP="000957F5">
                                  <w:pPr>
                                    <w:pStyle w:val="LeftColumnText"/>
                                    <w:suppressOverlap/>
                                    <w:rPr>
                                      <w:szCs w:val="16"/>
                                    </w:rPr>
                                  </w:pPr>
                                  <w:r>
                                    <w:rPr>
                                      <w:szCs w:val="16"/>
                                    </w:rPr>
                                    <w:t>Dental Bus 9/23-9/24</w:t>
                                  </w:r>
                                </w:p>
                                <w:p w14:paraId="08DBD201" w14:textId="732080F1" w:rsidR="00FC189D" w:rsidRDefault="00FC189D" w:rsidP="000957F5">
                                  <w:pPr>
                                    <w:pStyle w:val="LeftColumnText"/>
                                    <w:suppressOverlap/>
                                    <w:rPr>
                                      <w:szCs w:val="16"/>
                                    </w:rPr>
                                  </w:pPr>
                                  <w:r>
                                    <w:rPr>
                                      <w:szCs w:val="16"/>
                                    </w:rPr>
                                    <w:t>4</w:t>
                                  </w:r>
                                  <w:r w:rsidRPr="00FC189D">
                                    <w:rPr>
                                      <w:szCs w:val="16"/>
                                      <w:vertAlign w:val="superscript"/>
                                    </w:rPr>
                                    <w:t>th</w:t>
                                  </w:r>
                                  <w:r>
                                    <w:rPr>
                                      <w:szCs w:val="16"/>
                                    </w:rPr>
                                    <w:t xml:space="preserve"> Grade Field Trip         Bryant Farm 9/26</w:t>
                                  </w:r>
                                </w:p>
                                <w:p w14:paraId="4DE788B9" w14:textId="00098910" w:rsidR="000957F5" w:rsidRPr="00FC189D" w:rsidRDefault="000957F5" w:rsidP="000957F5">
                                  <w:pPr>
                                    <w:pStyle w:val="LeftColumnText"/>
                                    <w:suppressOverlap/>
                                    <w:rPr>
                                      <w:szCs w:val="16"/>
                                    </w:rPr>
                                  </w:pPr>
                                  <w:r w:rsidRPr="00FC189D">
                                    <w:rPr>
                                      <w:szCs w:val="16"/>
                                    </w:rPr>
                                    <w:t xml:space="preserve">Homecoming Week       </w:t>
                                  </w:r>
                                  <w:r w:rsidR="00FC189D">
                                    <w:rPr>
                                      <w:szCs w:val="16"/>
                                    </w:rPr>
                                    <w:t xml:space="preserve">   </w:t>
                                  </w:r>
                                  <w:r w:rsidR="00FC189D" w:rsidRPr="00FC189D">
                                    <w:rPr>
                                      <w:szCs w:val="16"/>
                                    </w:rPr>
                                    <w:t>9/30-10/6</w:t>
                                  </w:r>
                                </w:p>
                                <w:p w14:paraId="174DF48D" w14:textId="6E76739B" w:rsidR="0049465D" w:rsidRPr="00FC189D" w:rsidRDefault="0049465D" w:rsidP="0049465D">
                                  <w:pPr>
                                    <w:pStyle w:val="LeftColumnText"/>
                                    <w:suppressOverlap/>
                                    <w:rPr>
                                      <w:szCs w:val="16"/>
                                    </w:rPr>
                                  </w:pPr>
                                  <w:r w:rsidRPr="00FC189D">
                                    <w:rPr>
                                      <w:szCs w:val="16"/>
                                    </w:rPr>
                                    <w:t>Fall Festival</w:t>
                                  </w:r>
                                  <w:r w:rsidR="000957F5" w:rsidRPr="00FC189D">
                                    <w:rPr>
                                      <w:szCs w:val="16"/>
                                    </w:rPr>
                                    <w:t xml:space="preserve"> 10/26</w:t>
                                  </w:r>
                                </w:p>
                                <w:p w14:paraId="639EF5C7" w14:textId="77777777" w:rsidR="000957F5" w:rsidRDefault="000957F5" w:rsidP="0049465D">
                                  <w:pPr>
                                    <w:pStyle w:val="LeftColumnText"/>
                                    <w:suppressOverlap/>
                                  </w:pPr>
                                </w:p>
                                <w:p w14:paraId="655B6D7E" w14:textId="77777777" w:rsidR="0049465D" w:rsidRDefault="0049465D" w:rsidP="0049465D">
                                  <w:pPr>
                                    <w:pStyle w:val="LeftColumnText"/>
                                    <w:suppressOverlap/>
                                  </w:pPr>
                                </w:p>
                                <w:p w14:paraId="7F847281" w14:textId="77777777" w:rsidR="0049465D" w:rsidRDefault="0049465D" w:rsidP="00667B70">
                                  <w:pPr>
                                    <w:pStyle w:val="LeftColumnText"/>
                                    <w:suppressOverlap/>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1750A" id="_x0000_t202" coordsize="21600,21600" o:spt="202" path="m,l,21600r21600,l21600,xe">
                      <v:stroke joinstyle="miter"/>
                      <v:path gradientshapeok="t" o:connecttype="rect"/>
                    </v:shapetype>
                    <v:shape id="Text Box 97" o:spid="_x0000_s1026" type="#_x0000_t202" style="position:absolute;left:0;text-align:left;margin-left:-.65pt;margin-top:145.2pt;width:127.35pt;height:325.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" filled="f" stroked="f">
                      <v:path arrowok="t"/>
                      <v:textbox>
                        <w:txbxContent>
                          <w:p w14:paraId="6C9B315E" w14:textId="77777777" w:rsidR="00667B70" w:rsidRPr="00FC189D" w:rsidRDefault="00667B70" w:rsidP="00A90A49">
                            <w:pPr>
                              <w:pStyle w:val="Heading4"/>
                              <w:rPr>
                                <w:sz w:val="18"/>
                                <w:szCs w:val="18"/>
                                <w:u w:val="single"/>
                              </w:rPr>
                            </w:pPr>
                            <w:r w:rsidRPr="00FC189D">
                              <w:rPr>
                                <w:sz w:val="18"/>
                                <w:szCs w:val="18"/>
                                <w:u w:val="single"/>
                              </w:rPr>
                              <w:t>Special Interest Articles</w:t>
                            </w:r>
                          </w:p>
                          <w:p w14:paraId="18C1C89B" w14:textId="77777777" w:rsidR="00667B70" w:rsidRPr="00FC189D" w:rsidRDefault="003C68BB" w:rsidP="008B600A">
                            <w:pPr>
                              <w:pStyle w:val="LeftColumnText"/>
                              <w:suppressOverlap/>
                              <w:rPr>
                                <w:sz w:val="18"/>
                                <w:szCs w:val="18"/>
                              </w:rPr>
                            </w:pPr>
                            <w:r w:rsidRPr="00FC189D">
                              <w:rPr>
                                <w:sz w:val="18"/>
                                <w:szCs w:val="18"/>
                              </w:rPr>
                              <w:t>Winn offers curb to curb pick up for your student</w:t>
                            </w:r>
                          </w:p>
                          <w:p w14:paraId="5D3993AF" w14:textId="77777777" w:rsidR="00667B70" w:rsidRPr="00FC189D" w:rsidRDefault="00822377" w:rsidP="00667B70">
                            <w:pPr>
                              <w:pStyle w:val="LeftColumnText"/>
                              <w:suppressOverlap/>
                              <w:rPr>
                                <w:sz w:val="18"/>
                                <w:szCs w:val="18"/>
                              </w:rPr>
                            </w:pPr>
                            <w:r w:rsidRPr="00FC189D">
                              <w:rPr>
                                <w:sz w:val="18"/>
                                <w:szCs w:val="18"/>
                              </w:rPr>
                              <w:t>Parent Tips: Reading</w:t>
                            </w:r>
                          </w:p>
                          <w:p w14:paraId="04E39551" w14:textId="610E067F" w:rsidR="00667B70" w:rsidRPr="00FC189D" w:rsidRDefault="00FC189D" w:rsidP="00667B70">
                            <w:pPr>
                              <w:pStyle w:val="LeftColumnText"/>
                              <w:suppressOverlap/>
                              <w:rPr>
                                <w:sz w:val="18"/>
                                <w:szCs w:val="18"/>
                              </w:rPr>
                            </w:pPr>
                            <w:r w:rsidRPr="00FC189D">
                              <w:rPr>
                                <w:sz w:val="18"/>
                                <w:szCs w:val="18"/>
                              </w:rPr>
                              <w:t xml:space="preserve">How to </w:t>
                            </w:r>
                            <w:r w:rsidR="003C68BB" w:rsidRPr="00FC189D">
                              <w:rPr>
                                <w:sz w:val="18"/>
                                <w:szCs w:val="18"/>
                              </w:rPr>
                              <w:t>Stay connected</w:t>
                            </w:r>
                          </w:p>
                          <w:p w14:paraId="29E3F7C1" w14:textId="77777777" w:rsidR="00810019" w:rsidRPr="00FC189D" w:rsidRDefault="00810019" w:rsidP="00667B70">
                            <w:pPr>
                              <w:pStyle w:val="LeftColumnText"/>
                              <w:suppressOverlap/>
                              <w:rPr>
                                <w:sz w:val="18"/>
                                <w:szCs w:val="18"/>
                              </w:rPr>
                            </w:pPr>
                            <w:r w:rsidRPr="00FC189D">
                              <w:rPr>
                                <w:sz w:val="18"/>
                                <w:szCs w:val="18"/>
                              </w:rPr>
                              <w:t xml:space="preserve">Electronic Newsletter </w:t>
                            </w:r>
                          </w:p>
                          <w:p w14:paraId="23A3E877" w14:textId="77777777" w:rsidR="00A64D80" w:rsidRPr="00FC189D" w:rsidRDefault="00A64D80" w:rsidP="00667B70">
                            <w:pPr>
                              <w:pStyle w:val="LeftColumnText"/>
                              <w:suppressOverlap/>
                              <w:rPr>
                                <w:sz w:val="18"/>
                                <w:szCs w:val="18"/>
                              </w:rPr>
                            </w:pPr>
                            <w:r w:rsidRPr="00FC189D">
                              <w:rPr>
                                <w:b/>
                                <w:bCs/>
                                <w:sz w:val="18"/>
                                <w:szCs w:val="18"/>
                                <w:u w:val="single"/>
                              </w:rPr>
                              <w:t>Special Dates to Remember</w:t>
                            </w:r>
                            <w:r w:rsidRPr="00FC189D">
                              <w:rPr>
                                <w:sz w:val="18"/>
                                <w:szCs w:val="18"/>
                              </w:rPr>
                              <w:t>:</w:t>
                            </w:r>
                          </w:p>
                          <w:p w14:paraId="6219EAB4" w14:textId="3B780627" w:rsidR="00A64D80" w:rsidRPr="00FC189D" w:rsidRDefault="00A64D80" w:rsidP="0049465D">
                            <w:pPr>
                              <w:pStyle w:val="LeftColumnText"/>
                              <w:suppressOverlap/>
                              <w:rPr>
                                <w:szCs w:val="16"/>
                              </w:rPr>
                            </w:pPr>
                            <w:r w:rsidRPr="00FC189D">
                              <w:rPr>
                                <w:szCs w:val="16"/>
                              </w:rPr>
                              <w:t>Picture Day</w:t>
                            </w:r>
                            <w:r w:rsidR="0049465D" w:rsidRPr="00FC189D">
                              <w:rPr>
                                <w:szCs w:val="16"/>
                              </w:rPr>
                              <w:t xml:space="preserve"> </w:t>
                            </w:r>
                            <w:r w:rsidR="000957F5" w:rsidRPr="00FC189D">
                              <w:rPr>
                                <w:szCs w:val="16"/>
                              </w:rPr>
                              <w:t>9/17</w:t>
                            </w:r>
                          </w:p>
                          <w:p w14:paraId="10D86CA5" w14:textId="1F3C83F4" w:rsidR="000957F5" w:rsidRPr="00FC189D" w:rsidRDefault="000957F5" w:rsidP="000957F5">
                            <w:pPr>
                              <w:pStyle w:val="LeftColumnText"/>
                              <w:suppressOverlap/>
                              <w:rPr>
                                <w:szCs w:val="16"/>
                              </w:rPr>
                            </w:pPr>
                            <w:r w:rsidRPr="00FC189D">
                              <w:rPr>
                                <w:szCs w:val="16"/>
                              </w:rPr>
                              <w:t>Constitution Day 9/</w:t>
                            </w:r>
                            <w:r w:rsidR="00FC189D" w:rsidRPr="00FC189D">
                              <w:rPr>
                                <w:szCs w:val="16"/>
                              </w:rPr>
                              <w:t>17</w:t>
                            </w:r>
                          </w:p>
                          <w:p w14:paraId="7EB42ACA" w14:textId="77777777" w:rsidR="00FC189D" w:rsidRDefault="00FC189D" w:rsidP="000957F5">
                            <w:pPr>
                              <w:pStyle w:val="LeftColumnText"/>
                              <w:suppressOverlap/>
                              <w:rPr>
                                <w:szCs w:val="16"/>
                              </w:rPr>
                            </w:pPr>
                            <w:r>
                              <w:rPr>
                                <w:szCs w:val="16"/>
                              </w:rPr>
                              <w:t>Dental Bus 9/23-9/24</w:t>
                            </w:r>
                          </w:p>
                          <w:p w14:paraId="08DBD201" w14:textId="732080F1" w:rsidR="00FC189D" w:rsidRDefault="00FC189D" w:rsidP="000957F5">
                            <w:pPr>
                              <w:pStyle w:val="LeftColumnText"/>
                              <w:suppressOverlap/>
                              <w:rPr>
                                <w:szCs w:val="16"/>
                              </w:rPr>
                            </w:pPr>
                            <w:r>
                              <w:rPr>
                                <w:szCs w:val="16"/>
                              </w:rPr>
                              <w:t>4</w:t>
                            </w:r>
                            <w:r w:rsidRPr="00FC189D">
                              <w:rPr>
                                <w:szCs w:val="16"/>
                                <w:vertAlign w:val="superscript"/>
                              </w:rPr>
                              <w:t>th</w:t>
                            </w:r>
                            <w:r>
                              <w:rPr>
                                <w:szCs w:val="16"/>
                              </w:rPr>
                              <w:t xml:space="preserve"> Grade Field Trip         Bryant Farm 9/26</w:t>
                            </w:r>
                          </w:p>
                          <w:p w14:paraId="4DE788B9" w14:textId="00098910" w:rsidR="000957F5" w:rsidRPr="00FC189D" w:rsidRDefault="000957F5" w:rsidP="000957F5">
                            <w:pPr>
                              <w:pStyle w:val="LeftColumnText"/>
                              <w:suppressOverlap/>
                              <w:rPr>
                                <w:szCs w:val="16"/>
                              </w:rPr>
                            </w:pPr>
                            <w:r w:rsidRPr="00FC189D">
                              <w:rPr>
                                <w:szCs w:val="16"/>
                              </w:rPr>
                              <w:t xml:space="preserve">Homecoming Week       </w:t>
                            </w:r>
                            <w:r w:rsidR="00FC189D">
                              <w:rPr>
                                <w:szCs w:val="16"/>
                              </w:rPr>
                              <w:t xml:space="preserve">   </w:t>
                            </w:r>
                            <w:r w:rsidR="00FC189D" w:rsidRPr="00FC189D">
                              <w:rPr>
                                <w:szCs w:val="16"/>
                              </w:rPr>
                              <w:t>9/30-10/6</w:t>
                            </w:r>
                          </w:p>
                          <w:p w14:paraId="174DF48D" w14:textId="6E76739B" w:rsidR="0049465D" w:rsidRPr="00FC189D" w:rsidRDefault="0049465D" w:rsidP="0049465D">
                            <w:pPr>
                              <w:pStyle w:val="LeftColumnText"/>
                              <w:suppressOverlap/>
                              <w:rPr>
                                <w:szCs w:val="16"/>
                              </w:rPr>
                            </w:pPr>
                            <w:r w:rsidRPr="00FC189D">
                              <w:rPr>
                                <w:szCs w:val="16"/>
                              </w:rPr>
                              <w:t>Fall Festival</w:t>
                            </w:r>
                            <w:r w:rsidR="000957F5" w:rsidRPr="00FC189D">
                              <w:rPr>
                                <w:szCs w:val="16"/>
                              </w:rPr>
                              <w:t xml:space="preserve"> 10/26</w:t>
                            </w:r>
                          </w:p>
                          <w:p w14:paraId="639EF5C7" w14:textId="77777777" w:rsidR="000957F5" w:rsidRDefault="000957F5" w:rsidP="0049465D">
                            <w:pPr>
                              <w:pStyle w:val="LeftColumnText"/>
                              <w:suppressOverlap/>
                            </w:pPr>
                          </w:p>
                          <w:p w14:paraId="655B6D7E" w14:textId="77777777" w:rsidR="0049465D" w:rsidRDefault="0049465D" w:rsidP="0049465D">
                            <w:pPr>
                              <w:pStyle w:val="LeftColumnText"/>
                              <w:suppressOverlap/>
                            </w:pPr>
                          </w:p>
                          <w:p w14:paraId="7F847281" w14:textId="77777777" w:rsidR="0049465D" w:rsidRDefault="0049465D" w:rsidP="00667B70">
                            <w:pPr>
                              <w:pStyle w:val="LeftColumnText"/>
                              <w:suppressOverlap/>
                            </w:pPr>
                          </w:p>
                        </w:txbxContent>
                      </v:textbox>
                      <w10:wrap anchorx="page" anchory="page"/>
                    </v:shape>
                  </w:pict>
                </mc:Fallback>
              </mc:AlternateContent>
            </w:r>
            <w:r>
              <w:rPr>
                <w:noProof/>
              </w:rPr>
              <w:drawing>
                <wp:inline distT="0" distB="0" distL="0" distR="0" wp14:anchorId="7A8CCA78" wp14:editId="064047EC">
                  <wp:extent cx="1567672" cy="1701800"/>
                  <wp:effectExtent l="0" t="0" r="0" b="0"/>
                  <wp:docPr id="80" name="Picture 1" descr="school hou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hool house"/>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0838" cy="1716093"/>
                          </a:xfrm>
                          <a:prstGeom prst="rect">
                            <a:avLst/>
                          </a:prstGeom>
                          <a:noFill/>
                          <a:ln>
                            <a:noFill/>
                          </a:ln>
                        </pic:spPr>
                      </pic:pic>
                    </a:graphicData>
                  </a:graphic>
                </wp:inline>
              </w:drawing>
            </w:r>
            <w:r w:rsidR="007027A2">
              <w:rPr>
                <w:noProof/>
              </w:rPr>
              <mc:AlternateContent>
                <mc:Choice Requires="wps">
                  <w:drawing>
                    <wp:anchor distT="0" distB="0" distL="114300" distR="114300" simplePos="0" relativeHeight="251652096" behindDoc="0" locked="0" layoutInCell="1" allowOverlap="1" wp14:anchorId="6B13D29E" wp14:editId="7283E5D7">
                      <wp:simplePos x="0" y="0"/>
                      <wp:positionH relativeFrom="page">
                        <wp:posOffset>66040</wp:posOffset>
                      </wp:positionH>
                      <wp:positionV relativeFrom="page">
                        <wp:posOffset>7420610</wp:posOffset>
                      </wp:positionV>
                      <wp:extent cx="1498600" cy="585470"/>
                      <wp:effectExtent l="0" t="0" r="0" b="0"/>
                      <wp:wrapNone/>
                      <wp:docPr id="9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860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4EF98" w14:textId="77777777" w:rsidR="00667B70" w:rsidRPr="0013566E" w:rsidRDefault="00667B70" w:rsidP="00B071D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13D29E" id="Text Box 96" o:spid="_x0000_s1027" type="#_x0000_t202" style="position:absolute;left:0;text-align:left;margin-left:5.2pt;margin-top:584.3pt;width:118pt;height:46.1pt;z-index:2516520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" filled="f" stroked="f">
                      <v:path arrowok="t"/>
                      <v:textbox style="mso-fit-shape-to-text:t">
                        <w:txbxContent>
                          <w:p w14:paraId="3914EF98" w14:textId="77777777" w:rsidR="00667B70" w:rsidRPr="0013566E" w:rsidRDefault="00667B70" w:rsidP="00B071DE"/>
                        </w:txbxContent>
                      </v:textbox>
                      <w10:wrap anchorx="page" anchory="page"/>
                    </v:shape>
                  </w:pict>
                </mc:Fallback>
              </mc:AlternateContent>
            </w:r>
          </w:p>
        </w:tc>
        <w:tc>
          <w:tcPr>
            <w:tcW w:w="7831" w:type="dxa"/>
            <w:gridSpan w:val="3"/>
            <w:tcBorders>
              <w:bottom w:val="nil"/>
            </w:tcBorders>
            <w:shd w:val="clear" w:color="auto" w:fill="auto"/>
          </w:tcPr>
          <w:p w14:paraId="63795D05" w14:textId="01DB1FA0" w:rsidR="00667B70" w:rsidRDefault="000957F5" w:rsidP="00300103">
            <w:pPr>
              <w:tabs>
                <w:tab w:val="left" w:pos="3605"/>
                <w:tab w:val="center" w:pos="3910"/>
              </w:tabs>
            </w:pPr>
            <w:r>
              <w:rPr>
                <w:noProof/>
              </w:rPr>
              <mc:AlternateContent>
                <mc:Choice Requires="wpi">
                  <w:drawing>
                    <wp:anchor distT="0" distB="0" distL="114300" distR="114300" simplePos="0" relativeHeight="251683840" behindDoc="0" locked="0" layoutInCell="1" allowOverlap="1" wp14:anchorId="76B400AA" wp14:editId="477C06F9">
                      <wp:simplePos x="0" y="0"/>
                      <wp:positionH relativeFrom="column">
                        <wp:posOffset>1441450</wp:posOffset>
                      </wp:positionH>
                      <wp:positionV relativeFrom="paragraph">
                        <wp:posOffset>1528445</wp:posOffset>
                      </wp:positionV>
                      <wp:extent cx="99895" cy="463125"/>
                      <wp:effectExtent l="50800" t="50800" r="52705" b="57785"/>
                      <wp:wrapNone/>
                      <wp:docPr id="16" name="Ink 16"/>
                      <wp:cNvGraphicFramePr/>
                      <a:graphic xmlns:a="http://schemas.openxmlformats.org/drawingml/2006/main">
                        <a:graphicData uri="http://schemas.microsoft.com/office/word/2010/wordprocessingInk">
                          <w14:contentPart bwMode="auto" r:id="rId8">
                            <w14:nvContentPartPr>
                              <w14:cNvContentPartPr/>
                            </w14:nvContentPartPr>
                            <w14:xfrm>
                              <a:off x="0" y="0"/>
                              <a:ext cx="99895" cy="463125"/>
                            </w14:xfrm>
                          </w14:contentPart>
                        </a:graphicData>
                      </a:graphic>
                    </wp:anchor>
                  </w:drawing>
                </mc:Choice>
                <mc:Fallback>
                  <w:pict>
                    <v:shapetype w14:anchorId="329070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112.1pt;margin-top:118.95pt;width:10.7pt;height:39.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">
                      <v:imagedata r:id="rId9" o:title=""/>
                    </v:shape>
                  </w:pict>
                </mc:Fallback>
              </mc:AlternateContent>
            </w:r>
            <w:r>
              <w:rPr>
                <w:noProof/>
              </w:rPr>
              <mc:AlternateContent>
                <mc:Choice Requires="wpi">
                  <w:drawing>
                    <wp:anchor distT="0" distB="0" distL="114300" distR="114300" simplePos="0" relativeHeight="251678720" behindDoc="0" locked="0" layoutInCell="1" allowOverlap="1" wp14:anchorId="2ADE4E7D" wp14:editId="02BC780D">
                      <wp:simplePos x="0" y="0"/>
                      <wp:positionH relativeFrom="column">
                        <wp:posOffset>471170</wp:posOffset>
                      </wp:positionH>
                      <wp:positionV relativeFrom="paragraph">
                        <wp:posOffset>129540</wp:posOffset>
                      </wp:positionV>
                      <wp:extent cx="1071765" cy="2341880"/>
                      <wp:effectExtent l="63500" t="63500" r="20955" b="58420"/>
                      <wp:wrapNone/>
                      <wp:docPr id="11" name="Ink 11"/>
                      <wp:cNvGraphicFramePr/>
                      <a:graphic xmlns:a="http://schemas.openxmlformats.org/drawingml/2006/main">
                        <a:graphicData uri="http://schemas.microsoft.com/office/word/2010/wordprocessingInk">
                          <w14:contentPart bwMode="auto" r:id="rId10">
                            <w14:nvContentPartPr>
                              <w14:cNvContentPartPr/>
                            </w14:nvContentPartPr>
                            <w14:xfrm>
                              <a:off x="0" y="0"/>
                              <a:ext cx="1071765" cy="2341880"/>
                            </w14:xfrm>
                          </w14:contentPart>
                        </a:graphicData>
                      </a:graphic>
                    </wp:anchor>
                  </w:drawing>
                </mc:Choice>
                <mc:Fallback>
                  <w:pict>
                    <v:shape w14:anchorId="512EF1A6" id="Ink 11" o:spid="_x0000_s1026" type="#_x0000_t75" style="position:absolute;margin-left:35.7pt;margin-top:8.8pt;width:87.25pt;height:187.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">
                      <v:imagedata r:id="rId11" o:title=""/>
                    </v:shape>
                  </w:pict>
                </mc:Fallback>
              </mc:AlternateContent>
            </w:r>
            <w:r w:rsidR="00A64D80">
              <w:rPr>
                <w:noProof/>
              </w:rPr>
              <mc:AlternateContent>
                <mc:Choice Requires="wps">
                  <w:drawing>
                    <wp:anchor distT="0" distB="0" distL="114300" distR="114300" simplePos="0" relativeHeight="251659264" behindDoc="0" locked="0" layoutInCell="1" allowOverlap="1" wp14:anchorId="49155F6B" wp14:editId="53FA5E84">
                      <wp:simplePos x="0" y="0"/>
                      <wp:positionH relativeFrom="column">
                        <wp:posOffset>2204925</wp:posOffset>
                      </wp:positionH>
                      <wp:positionV relativeFrom="paragraph">
                        <wp:posOffset>-2376</wp:posOffset>
                      </wp:positionV>
                      <wp:extent cx="2716530" cy="624840"/>
                      <wp:effectExtent l="0" t="0" r="13970" b="10160"/>
                      <wp:wrapNone/>
                      <wp:docPr id="113" name="Text Box 113"/>
                      <wp:cNvGraphicFramePr/>
                      <a:graphic xmlns:a="http://schemas.openxmlformats.org/drawingml/2006/main">
                        <a:graphicData uri="http://schemas.microsoft.com/office/word/2010/wordprocessingShape">
                          <wps:wsp>
                            <wps:cNvSpPr txBox="1"/>
                            <wps:spPr>
                              <a:xfrm>
                                <a:off x="0" y="0"/>
                                <a:ext cx="2716530" cy="624840"/>
                              </a:xfrm>
                              <a:prstGeom prst="rect">
                                <a:avLst/>
                              </a:prstGeom>
                              <a:solidFill>
                                <a:schemeClr val="lt1"/>
                              </a:solidFill>
                              <a:ln w="6350">
                                <a:solidFill>
                                  <a:prstClr val="black"/>
                                </a:solidFill>
                              </a:ln>
                            </wps:spPr>
                            <wps:txbx>
                              <w:txbxContent>
                                <w:p w14:paraId="3511AD3B" w14:textId="77777777" w:rsidR="008B600A" w:rsidRDefault="00300103" w:rsidP="00AE020C">
                                  <w:pPr>
                                    <w:jc w:val="center"/>
                                    <w:rPr>
                                      <w:rFonts w:ascii="Chalkboard" w:hAnsi="Chalkboar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020C">
                                    <w:rPr>
                                      <w:rFonts w:ascii="Chalkboard" w:hAnsi="Chalkboar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Winn Pickup </w:t>
                                  </w:r>
                                  <w:r w:rsidR="00AE020C" w:rsidRPr="00AE020C">
                                    <w:rPr>
                                      <w:rFonts w:ascii="Chalkboard" w:hAnsi="Chalkboar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Changes </w:t>
                                  </w:r>
                                </w:p>
                                <w:p w14:paraId="567EA3FE" w14:textId="6C84933E" w:rsidR="00300103" w:rsidRPr="00AE020C" w:rsidRDefault="00AE020C" w:rsidP="00AE020C">
                                  <w:pPr>
                                    <w:jc w:val="center"/>
                                    <w:rPr>
                                      <w:rFonts w:ascii="Chalkboard" w:hAnsi="Chalkboar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020C">
                                    <w:rPr>
                                      <w:rFonts w:ascii="Chalkboard" w:hAnsi="Chalkboar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Curb to Curb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55F6B" id="Text Box 113" o:spid="_x0000_s1028" type="#_x0000_t202" style="position:absolute;margin-left:173.6pt;margin-top:-.2pt;width:213.9pt;height: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" fillcolor="white [3201]" strokeweight=".5pt">
                      <v:textbox>
                        <w:txbxContent>
                          <w:p w14:paraId="3511AD3B" w14:textId="77777777" w:rsidR="008B600A" w:rsidRDefault="00300103" w:rsidP="00AE020C">
                            <w:pPr>
                              <w:jc w:val="center"/>
                              <w:rPr>
                                <w:rFonts w:ascii="Chalkboard" w:hAnsi="Chalkboar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020C">
                              <w:rPr>
                                <w:rFonts w:ascii="Chalkboard" w:hAnsi="Chalkboar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Winn Pickup </w:t>
                            </w:r>
                            <w:r w:rsidR="00AE020C" w:rsidRPr="00AE020C">
                              <w:rPr>
                                <w:rFonts w:ascii="Chalkboard" w:hAnsi="Chalkboar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Changes </w:t>
                            </w:r>
                          </w:p>
                          <w:p w14:paraId="567EA3FE" w14:textId="6C84933E" w:rsidR="00300103" w:rsidRPr="00AE020C" w:rsidRDefault="00AE020C" w:rsidP="00AE020C">
                            <w:pPr>
                              <w:jc w:val="center"/>
                              <w:rPr>
                                <w:rFonts w:ascii="Chalkboard" w:hAnsi="Chalkboar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020C">
                              <w:rPr>
                                <w:rFonts w:ascii="Chalkboard" w:hAnsi="Chalkboar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Curb to Curb Service</w:t>
                            </w:r>
                          </w:p>
                        </w:txbxContent>
                      </v:textbox>
                    </v:shape>
                  </w:pict>
                </mc:Fallback>
              </mc:AlternateContent>
            </w:r>
            <w:r w:rsidR="00AE020C">
              <w:rPr>
                <w:noProof/>
              </w:rPr>
              <mc:AlternateContent>
                <mc:Choice Requires="wps">
                  <w:drawing>
                    <wp:anchor distT="0" distB="0" distL="114300" distR="114300" simplePos="0" relativeHeight="251660288" behindDoc="0" locked="0" layoutInCell="1" allowOverlap="1" wp14:anchorId="4708D534" wp14:editId="38E81145">
                      <wp:simplePos x="0" y="0"/>
                      <wp:positionH relativeFrom="column">
                        <wp:posOffset>2204925</wp:posOffset>
                      </wp:positionH>
                      <wp:positionV relativeFrom="paragraph">
                        <wp:posOffset>622955</wp:posOffset>
                      </wp:positionV>
                      <wp:extent cx="2716653" cy="5350715"/>
                      <wp:effectExtent l="0" t="0" r="13970" b="8890"/>
                      <wp:wrapNone/>
                      <wp:docPr id="114" name="Text Box 114"/>
                      <wp:cNvGraphicFramePr/>
                      <a:graphic xmlns:a="http://schemas.openxmlformats.org/drawingml/2006/main">
                        <a:graphicData uri="http://schemas.microsoft.com/office/word/2010/wordprocessingShape">
                          <wps:wsp>
                            <wps:cNvSpPr txBox="1"/>
                            <wps:spPr>
                              <a:xfrm>
                                <a:off x="0" y="0"/>
                                <a:ext cx="2716653" cy="5350715"/>
                              </a:xfrm>
                              <a:prstGeom prst="rect">
                                <a:avLst/>
                              </a:prstGeom>
                              <a:solidFill>
                                <a:schemeClr val="lt1"/>
                              </a:solidFill>
                              <a:ln w="6350">
                                <a:solidFill>
                                  <a:prstClr val="black"/>
                                </a:solidFill>
                              </a:ln>
                            </wps:spPr>
                            <wps:txbx>
                              <w:txbxContent>
                                <w:p w14:paraId="120B1073" w14:textId="77777777" w:rsidR="00300103" w:rsidRPr="00AE020C" w:rsidRDefault="00300103" w:rsidP="00AE020C">
                                  <w:pPr>
                                    <w:ind w:firstLine="360"/>
                                    <w:rPr>
                                      <w:sz w:val="24"/>
                                    </w:rPr>
                                  </w:pPr>
                                  <w:r w:rsidRPr="00AE020C">
                                    <w:rPr>
                                      <w:sz w:val="24"/>
                                    </w:rPr>
                                    <w:t xml:space="preserve">For the safety of our families and students, we are going to try a new procedure for student pickup.  </w:t>
                                  </w:r>
                                </w:p>
                                <w:p w14:paraId="4D82C266" w14:textId="77777777" w:rsidR="00300103" w:rsidRPr="00AE020C" w:rsidRDefault="00300103" w:rsidP="00AE020C">
                                  <w:pPr>
                                    <w:ind w:firstLine="360"/>
                                    <w:rPr>
                                      <w:b/>
                                      <w:bCs/>
                                      <w:i/>
                                      <w:iCs/>
                                      <w:sz w:val="24"/>
                                    </w:rPr>
                                  </w:pPr>
                                  <w:r w:rsidRPr="00AE020C">
                                    <w:rPr>
                                      <w:sz w:val="24"/>
                                    </w:rPr>
                                    <w:t xml:space="preserve">We are asking that you enter the West parking lot as usual. </w:t>
                                  </w:r>
                                  <w:r w:rsidRPr="00AE020C">
                                    <w:rPr>
                                      <w:b/>
                                      <w:bCs/>
                                      <w:i/>
                                      <w:iCs/>
                                      <w:sz w:val="24"/>
                                    </w:rPr>
                                    <w:t>Instead of parking</w:t>
                                  </w:r>
                                  <w:r w:rsidRPr="00AE020C">
                                    <w:rPr>
                                      <w:sz w:val="24"/>
                                    </w:rPr>
                                    <w:t xml:space="preserve">, </w:t>
                                  </w:r>
                                  <w:r w:rsidRPr="00AE020C">
                                    <w:rPr>
                                      <w:b/>
                                      <w:bCs/>
                                      <w:i/>
                                      <w:iCs/>
                                      <w:sz w:val="24"/>
                                    </w:rPr>
                                    <w:t xml:space="preserve">we would like you to stay in your vehicle.  </w:t>
                                  </w:r>
                                </w:p>
                                <w:p w14:paraId="2C68ACDB" w14:textId="77777777" w:rsidR="00300103" w:rsidRPr="00AE020C" w:rsidRDefault="00300103" w:rsidP="00300103">
                                  <w:pPr>
                                    <w:pStyle w:val="ListParagraph"/>
                                    <w:numPr>
                                      <w:ilvl w:val="0"/>
                                      <w:numId w:val="1"/>
                                    </w:numPr>
                                    <w:rPr>
                                      <w:sz w:val="24"/>
                                    </w:rPr>
                                  </w:pPr>
                                  <w:r w:rsidRPr="00AE020C">
                                    <w:rPr>
                                      <w:sz w:val="24"/>
                                    </w:rPr>
                                    <w:t xml:space="preserve">As you enter the pickup area, please pull as far as you can into the area. For example, if no one is in position #1, you would pull into position #1. Or, if someone is in position #1 you would pull up to position #2. </w:t>
                                  </w:r>
                                </w:p>
                                <w:p w14:paraId="46BC1351" w14:textId="77777777" w:rsidR="00300103" w:rsidRPr="00AE020C" w:rsidRDefault="00300103" w:rsidP="00300103">
                                  <w:pPr>
                                    <w:pStyle w:val="ListParagraph"/>
                                    <w:numPr>
                                      <w:ilvl w:val="0"/>
                                      <w:numId w:val="1"/>
                                    </w:numPr>
                                    <w:rPr>
                                      <w:sz w:val="24"/>
                                    </w:rPr>
                                  </w:pPr>
                                  <w:r w:rsidRPr="00AE020C">
                                    <w:rPr>
                                      <w:sz w:val="24"/>
                                    </w:rPr>
                                    <w:t xml:space="preserve">Mr. </w:t>
                                  </w:r>
                                  <w:proofErr w:type="spellStart"/>
                                  <w:r w:rsidRPr="00AE020C">
                                    <w:rPr>
                                      <w:sz w:val="24"/>
                                    </w:rPr>
                                    <w:t>Kusbel</w:t>
                                  </w:r>
                                  <w:proofErr w:type="spellEnd"/>
                                  <w:r w:rsidRPr="00AE020C">
                                    <w:rPr>
                                      <w:sz w:val="24"/>
                                    </w:rPr>
                                    <w:t xml:space="preserve"> will walk up to your car an</w:t>
                                  </w:r>
                                  <w:r w:rsidR="00AE020C" w:rsidRPr="00AE020C">
                                    <w:rPr>
                                      <w:sz w:val="24"/>
                                    </w:rPr>
                                    <w:t xml:space="preserve">d ask for your child’s name. </w:t>
                                  </w:r>
                                </w:p>
                                <w:p w14:paraId="383DE863" w14:textId="77777777" w:rsidR="00AE020C" w:rsidRPr="00AE020C" w:rsidRDefault="00AE020C" w:rsidP="00300103">
                                  <w:pPr>
                                    <w:pStyle w:val="ListParagraph"/>
                                    <w:numPr>
                                      <w:ilvl w:val="0"/>
                                      <w:numId w:val="1"/>
                                    </w:numPr>
                                    <w:rPr>
                                      <w:sz w:val="24"/>
                                    </w:rPr>
                                  </w:pPr>
                                  <w:r w:rsidRPr="00AE020C">
                                    <w:rPr>
                                      <w:sz w:val="24"/>
                                    </w:rPr>
                                    <w:t xml:space="preserve">We will radio the child’s name inside of the school and your child will be sent outside to you.  </w:t>
                                  </w:r>
                                </w:p>
                                <w:p w14:paraId="3A08EF43" w14:textId="77777777" w:rsidR="00AE020C" w:rsidRPr="00AE020C" w:rsidRDefault="00AE020C" w:rsidP="00300103">
                                  <w:pPr>
                                    <w:pStyle w:val="ListParagraph"/>
                                    <w:numPr>
                                      <w:ilvl w:val="0"/>
                                      <w:numId w:val="1"/>
                                    </w:numPr>
                                    <w:rPr>
                                      <w:sz w:val="24"/>
                                    </w:rPr>
                                  </w:pPr>
                                  <w:r w:rsidRPr="00AE020C">
                                    <w:rPr>
                                      <w:sz w:val="24"/>
                                    </w:rPr>
                                    <w:t xml:space="preserve">We will help your child get to your car and load inside. </w:t>
                                  </w:r>
                                </w:p>
                                <w:p w14:paraId="03CFBA41" w14:textId="77777777" w:rsidR="00AE020C" w:rsidRPr="00AE020C" w:rsidRDefault="00AE020C" w:rsidP="00300103">
                                  <w:pPr>
                                    <w:pStyle w:val="ListParagraph"/>
                                    <w:numPr>
                                      <w:ilvl w:val="0"/>
                                      <w:numId w:val="1"/>
                                    </w:numPr>
                                    <w:rPr>
                                      <w:sz w:val="24"/>
                                    </w:rPr>
                                  </w:pPr>
                                  <w:r w:rsidRPr="00AE020C">
                                    <w:rPr>
                                      <w:sz w:val="24"/>
                                    </w:rPr>
                                    <w:t xml:space="preserve">You will exit the pickup area. </w:t>
                                  </w:r>
                                </w:p>
                                <w:p w14:paraId="53290C14" w14:textId="77777777" w:rsidR="00300103" w:rsidRDefault="003001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8D534" id="Text Box 114" o:spid="_x0000_s1029" type="#_x0000_t202" style="position:absolute;margin-left:173.6pt;margin-top:49.05pt;width:213.9pt;height:4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" fillcolor="white [3201]" strokeweight=".5pt">
                      <v:textbox>
                        <w:txbxContent>
                          <w:p w14:paraId="120B1073" w14:textId="77777777" w:rsidR="00300103" w:rsidRPr="00AE020C" w:rsidRDefault="00300103" w:rsidP="00AE020C">
                            <w:pPr>
                              <w:ind w:firstLine="360"/>
                              <w:rPr>
                                <w:sz w:val="24"/>
                              </w:rPr>
                            </w:pPr>
                            <w:r w:rsidRPr="00AE020C">
                              <w:rPr>
                                <w:sz w:val="24"/>
                              </w:rPr>
                              <w:t xml:space="preserve">For the safety of our families and students, we are going to try a new procedure for student pickup.  </w:t>
                            </w:r>
                          </w:p>
                          <w:p w14:paraId="4D82C266" w14:textId="77777777" w:rsidR="00300103" w:rsidRPr="00AE020C" w:rsidRDefault="00300103" w:rsidP="00AE020C">
                            <w:pPr>
                              <w:ind w:firstLine="360"/>
                              <w:rPr>
                                <w:b/>
                                <w:bCs/>
                                <w:i/>
                                <w:iCs/>
                                <w:sz w:val="24"/>
                              </w:rPr>
                            </w:pPr>
                            <w:r w:rsidRPr="00AE020C">
                              <w:rPr>
                                <w:sz w:val="24"/>
                              </w:rPr>
                              <w:t xml:space="preserve">We are asking that you enter the West parking lot as usual. </w:t>
                            </w:r>
                            <w:r w:rsidRPr="00AE020C">
                              <w:rPr>
                                <w:b/>
                                <w:bCs/>
                                <w:i/>
                                <w:iCs/>
                                <w:sz w:val="24"/>
                              </w:rPr>
                              <w:t>Instead of parking</w:t>
                            </w:r>
                            <w:r w:rsidRPr="00AE020C">
                              <w:rPr>
                                <w:sz w:val="24"/>
                              </w:rPr>
                              <w:t xml:space="preserve">, </w:t>
                            </w:r>
                            <w:r w:rsidRPr="00AE020C">
                              <w:rPr>
                                <w:b/>
                                <w:bCs/>
                                <w:i/>
                                <w:iCs/>
                                <w:sz w:val="24"/>
                              </w:rPr>
                              <w:t xml:space="preserve">we would like you to stay in your vehicle.  </w:t>
                            </w:r>
                          </w:p>
                          <w:p w14:paraId="2C68ACDB" w14:textId="77777777" w:rsidR="00300103" w:rsidRPr="00AE020C" w:rsidRDefault="00300103" w:rsidP="00300103">
                            <w:pPr>
                              <w:pStyle w:val="ListParagraph"/>
                              <w:numPr>
                                <w:ilvl w:val="0"/>
                                <w:numId w:val="1"/>
                              </w:numPr>
                              <w:rPr>
                                <w:sz w:val="24"/>
                              </w:rPr>
                            </w:pPr>
                            <w:r w:rsidRPr="00AE020C">
                              <w:rPr>
                                <w:sz w:val="24"/>
                              </w:rPr>
                              <w:t xml:space="preserve">As you enter the pickup area, please pull as far as you can into the area. For example, if no one is in position #1, you would pull into position #1. Or, if someone is in position #1 you would pull up to position #2. </w:t>
                            </w:r>
                          </w:p>
                          <w:p w14:paraId="46BC1351" w14:textId="77777777" w:rsidR="00300103" w:rsidRPr="00AE020C" w:rsidRDefault="00300103" w:rsidP="00300103">
                            <w:pPr>
                              <w:pStyle w:val="ListParagraph"/>
                              <w:numPr>
                                <w:ilvl w:val="0"/>
                                <w:numId w:val="1"/>
                              </w:numPr>
                              <w:rPr>
                                <w:sz w:val="24"/>
                              </w:rPr>
                            </w:pPr>
                            <w:r w:rsidRPr="00AE020C">
                              <w:rPr>
                                <w:sz w:val="24"/>
                              </w:rPr>
                              <w:t xml:space="preserve">Mr. </w:t>
                            </w:r>
                            <w:proofErr w:type="spellStart"/>
                            <w:r w:rsidRPr="00AE020C">
                              <w:rPr>
                                <w:sz w:val="24"/>
                              </w:rPr>
                              <w:t>Kusbel</w:t>
                            </w:r>
                            <w:proofErr w:type="spellEnd"/>
                            <w:r w:rsidRPr="00AE020C">
                              <w:rPr>
                                <w:sz w:val="24"/>
                              </w:rPr>
                              <w:t xml:space="preserve"> will walk up to your car an</w:t>
                            </w:r>
                            <w:r w:rsidR="00AE020C" w:rsidRPr="00AE020C">
                              <w:rPr>
                                <w:sz w:val="24"/>
                              </w:rPr>
                              <w:t xml:space="preserve">d ask for your child’s name. </w:t>
                            </w:r>
                          </w:p>
                          <w:p w14:paraId="383DE863" w14:textId="77777777" w:rsidR="00AE020C" w:rsidRPr="00AE020C" w:rsidRDefault="00AE020C" w:rsidP="00300103">
                            <w:pPr>
                              <w:pStyle w:val="ListParagraph"/>
                              <w:numPr>
                                <w:ilvl w:val="0"/>
                                <w:numId w:val="1"/>
                              </w:numPr>
                              <w:rPr>
                                <w:sz w:val="24"/>
                              </w:rPr>
                            </w:pPr>
                            <w:r w:rsidRPr="00AE020C">
                              <w:rPr>
                                <w:sz w:val="24"/>
                              </w:rPr>
                              <w:t xml:space="preserve">We will radio the child’s name inside of the school and your child will be sent outside to you.  </w:t>
                            </w:r>
                          </w:p>
                          <w:p w14:paraId="3A08EF43" w14:textId="77777777" w:rsidR="00AE020C" w:rsidRPr="00AE020C" w:rsidRDefault="00AE020C" w:rsidP="00300103">
                            <w:pPr>
                              <w:pStyle w:val="ListParagraph"/>
                              <w:numPr>
                                <w:ilvl w:val="0"/>
                                <w:numId w:val="1"/>
                              </w:numPr>
                              <w:rPr>
                                <w:sz w:val="24"/>
                              </w:rPr>
                            </w:pPr>
                            <w:r w:rsidRPr="00AE020C">
                              <w:rPr>
                                <w:sz w:val="24"/>
                              </w:rPr>
                              <w:t xml:space="preserve">We will help your child get to your car and load inside. </w:t>
                            </w:r>
                          </w:p>
                          <w:p w14:paraId="03CFBA41" w14:textId="77777777" w:rsidR="00AE020C" w:rsidRPr="00AE020C" w:rsidRDefault="00AE020C" w:rsidP="00300103">
                            <w:pPr>
                              <w:pStyle w:val="ListParagraph"/>
                              <w:numPr>
                                <w:ilvl w:val="0"/>
                                <w:numId w:val="1"/>
                              </w:numPr>
                              <w:rPr>
                                <w:sz w:val="24"/>
                              </w:rPr>
                            </w:pPr>
                            <w:r w:rsidRPr="00AE020C">
                              <w:rPr>
                                <w:sz w:val="24"/>
                              </w:rPr>
                              <w:t xml:space="preserve">You will exit the pickup area. </w:t>
                            </w:r>
                          </w:p>
                          <w:p w14:paraId="53290C14" w14:textId="77777777" w:rsidR="00300103" w:rsidRDefault="00300103"/>
                        </w:txbxContent>
                      </v:textbox>
                    </v:shape>
                  </w:pict>
                </mc:Fallback>
              </mc:AlternateContent>
            </w:r>
            <w:r w:rsidR="00FD4D57">
              <w:rPr>
                <w:noProof/>
              </w:rPr>
              <mc:AlternateContent>
                <mc:Choice Requires="wps">
                  <w:drawing>
                    <wp:anchor distT="0" distB="0" distL="114300" distR="114300" simplePos="0" relativeHeight="251651072" behindDoc="0" locked="0" layoutInCell="1" allowOverlap="1" wp14:anchorId="39EB54B1" wp14:editId="141CCEDD">
                      <wp:simplePos x="0" y="0"/>
                      <wp:positionH relativeFrom="page">
                        <wp:posOffset>3174284</wp:posOffset>
                      </wp:positionH>
                      <wp:positionV relativeFrom="page">
                        <wp:posOffset>2139335</wp:posOffset>
                      </wp:positionV>
                      <wp:extent cx="1554480" cy="2743200"/>
                      <wp:effectExtent l="0" t="0" r="0" b="0"/>
                      <wp:wrapNone/>
                      <wp:docPr id="8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14:paraId="5A7A97D0" w14:textId="77777777" w:rsidR="00667B70" w:rsidRDefault="00667B70" w:rsidP="00B071DE">
                                  <w:pPr>
                                    <w:pStyle w:val="Newsletter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B54B1" id="Text Box 90" o:spid="_x0000_s1030" type="#_x0000_t202" style="position:absolute;margin-left:249.95pt;margin-top:168.45pt;width:122.4pt;height:3in;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" filled="f" stroked="f">
                      <v:path arrowok="t"/>
                      <v:textbox style="mso-next-textbox:#Text Box 91">
                        <w:txbxContent>
                          <w:p w14:paraId="5A7A97D0" w14:textId="77777777" w:rsidR="00667B70" w:rsidRDefault="00667B70" w:rsidP="00B071DE">
                            <w:pPr>
                              <w:pStyle w:val="NewsletterBodyText"/>
                            </w:pPr>
                          </w:p>
                        </w:txbxContent>
                      </v:textbox>
                      <w10:wrap anchorx="page" anchory="page"/>
                    </v:shape>
                  </w:pict>
                </mc:Fallback>
              </mc:AlternateContent>
            </w:r>
            <w:r w:rsidR="00FD4D57">
              <w:rPr>
                <w:noProof/>
              </w:rPr>
              <w:drawing>
                <wp:inline distT="0" distB="0" distL="0" distR="0" wp14:anchorId="1FD56C58" wp14:editId="6EC1DC8C">
                  <wp:extent cx="2138045" cy="322933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 Shot 2019-08-28 at 3.59.06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6344" cy="3377811"/>
                          </a:xfrm>
                          <a:prstGeom prst="rect">
                            <a:avLst/>
                          </a:prstGeom>
                        </pic:spPr>
                      </pic:pic>
                    </a:graphicData>
                  </a:graphic>
                </wp:inline>
              </w:drawing>
            </w:r>
            <w:r w:rsidR="007027A2">
              <w:rPr>
                <w:noProof/>
              </w:rPr>
              <mc:AlternateContent>
                <mc:Choice Requires="wps">
                  <w:drawing>
                    <wp:anchor distT="0" distB="0" distL="114300" distR="114300" simplePos="0" relativeHeight="251650048" behindDoc="0" locked="0" layoutInCell="1" allowOverlap="1" wp14:anchorId="6F1D833B" wp14:editId="5A405396">
                      <wp:simplePos x="0" y="0"/>
                      <wp:positionH relativeFrom="page">
                        <wp:posOffset>3473450</wp:posOffset>
                      </wp:positionH>
                      <wp:positionV relativeFrom="page">
                        <wp:posOffset>284480</wp:posOffset>
                      </wp:positionV>
                      <wp:extent cx="1192530" cy="1130300"/>
                      <wp:effectExtent l="0" t="0" r="0" b="0"/>
                      <wp:wrapNone/>
                      <wp:docPr id="8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253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309C1" w14:textId="77777777" w:rsidR="00667B70" w:rsidRPr="001C11D2" w:rsidRDefault="00667B70" w:rsidP="00B07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D833B" id="Text Box 89" o:spid="_x0000_s1031" type="#_x0000_t202" style="position:absolute;margin-left:273.5pt;margin-top:22.4pt;width:93.9pt;height:8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" filled="f" stroked="f">
                      <v:path arrowok="t"/>
                      <v:textbox>
                        <w:txbxContent>
                          <w:p w14:paraId="36D309C1" w14:textId="77777777" w:rsidR="00667B70" w:rsidRPr="001C11D2" w:rsidRDefault="00667B70" w:rsidP="00B071DE"/>
                        </w:txbxContent>
                      </v:textbox>
                      <w10:wrap anchorx="page" anchory="page"/>
                    </v:shape>
                  </w:pict>
                </mc:Fallback>
              </mc:AlternateContent>
            </w:r>
            <w:r w:rsidR="00FD4D57">
              <w:tab/>
            </w:r>
            <w:r w:rsidR="00300103">
              <w:tab/>
            </w:r>
          </w:p>
        </w:tc>
      </w:tr>
      <w:tr w:rsidR="00DD0EF9" w14:paraId="3D268953" w14:textId="77777777">
        <w:trPr>
          <w:trHeight w:val="720"/>
          <w:jc w:val="center"/>
        </w:trPr>
        <w:tc>
          <w:tcPr>
            <w:tcW w:w="2609" w:type="dxa"/>
            <w:vMerge/>
          </w:tcPr>
          <w:p w14:paraId="0C8B8404" w14:textId="77777777" w:rsidR="00667B70" w:rsidRDefault="00667B70" w:rsidP="00667B70"/>
        </w:tc>
        <w:tc>
          <w:tcPr>
            <w:tcW w:w="7831" w:type="dxa"/>
            <w:gridSpan w:val="3"/>
            <w:tcBorders>
              <w:top w:val="nil"/>
              <w:bottom w:val="nil"/>
            </w:tcBorders>
          </w:tcPr>
          <w:p w14:paraId="5F543949" w14:textId="77777777" w:rsidR="00667B70" w:rsidRDefault="00AE020C" w:rsidP="00667B70">
            <w:pPr>
              <w:pStyle w:val="Heading2"/>
            </w:pPr>
            <w:r>
              <w:rPr>
                <w:noProof/>
              </w:rPr>
              <mc:AlternateContent>
                <mc:Choice Requires="wps">
                  <w:drawing>
                    <wp:anchor distT="0" distB="0" distL="114300" distR="114300" simplePos="0" relativeHeight="251661312" behindDoc="0" locked="0" layoutInCell="1" allowOverlap="1" wp14:anchorId="70D383B8" wp14:editId="7D712F10">
                      <wp:simplePos x="0" y="0"/>
                      <wp:positionH relativeFrom="column">
                        <wp:posOffset>-1434</wp:posOffset>
                      </wp:positionH>
                      <wp:positionV relativeFrom="paragraph">
                        <wp:posOffset>-4855</wp:posOffset>
                      </wp:positionV>
                      <wp:extent cx="2108200" cy="2742995"/>
                      <wp:effectExtent l="0" t="0" r="12700" b="13335"/>
                      <wp:wrapNone/>
                      <wp:docPr id="116" name="Text Box 116"/>
                      <wp:cNvGraphicFramePr/>
                      <a:graphic xmlns:a="http://schemas.openxmlformats.org/drawingml/2006/main">
                        <a:graphicData uri="http://schemas.microsoft.com/office/word/2010/wordprocessingShape">
                          <wps:wsp>
                            <wps:cNvSpPr txBox="1"/>
                            <wps:spPr>
                              <a:xfrm>
                                <a:off x="0" y="0"/>
                                <a:ext cx="2108200" cy="2742995"/>
                              </a:xfrm>
                              <a:prstGeom prst="rect">
                                <a:avLst/>
                              </a:prstGeom>
                              <a:solidFill>
                                <a:schemeClr val="lt1"/>
                              </a:solidFill>
                              <a:ln w="6350">
                                <a:solidFill>
                                  <a:prstClr val="black"/>
                                </a:solidFill>
                              </a:ln>
                            </wps:spPr>
                            <wps:txbx>
                              <w:txbxContent>
                                <w:p w14:paraId="3E041807" w14:textId="77777777" w:rsidR="00AE020C" w:rsidRPr="009A7238" w:rsidRDefault="00AE020C">
                                  <w:pPr>
                                    <w:rPr>
                                      <w:b/>
                                      <w:bCs/>
                                      <w:sz w:val="24"/>
                                    </w:rPr>
                                  </w:pPr>
                                  <w:r w:rsidRPr="009A7238">
                                    <w:rPr>
                                      <w:b/>
                                      <w:bCs/>
                                      <w:sz w:val="24"/>
                                    </w:rPr>
                                    <w:t>Quick Tips:</w:t>
                                  </w:r>
                                </w:p>
                                <w:p w14:paraId="3E1A9611" w14:textId="77777777" w:rsidR="00AE020C" w:rsidRPr="008B600A" w:rsidRDefault="00AE020C" w:rsidP="00AE020C">
                                  <w:pPr>
                                    <w:pStyle w:val="ListParagraph"/>
                                    <w:numPr>
                                      <w:ilvl w:val="0"/>
                                      <w:numId w:val="2"/>
                                    </w:numPr>
                                    <w:rPr>
                                      <w:sz w:val="24"/>
                                    </w:rPr>
                                  </w:pPr>
                                  <w:r w:rsidRPr="008B600A">
                                    <w:rPr>
                                      <w:sz w:val="24"/>
                                    </w:rPr>
                                    <w:t>Stay in your car</w:t>
                                  </w:r>
                                </w:p>
                                <w:p w14:paraId="1CFBD5A2" w14:textId="77777777" w:rsidR="00AE020C" w:rsidRPr="008B600A" w:rsidRDefault="00AE020C" w:rsidP="00AE020C">
                                  <w:pPr>
                                    <w:pStyle w:val="ListParagraph"/>
                                    <w:numPr>
                                      <w:ilvl w:val="0"/>
                                      <w:numId w:val="2"/>
                                    </w:numPr>
                                    <w:rPr>
                                      <w:sz w:val="24"/>
                                    </w:rPr>
                                  </w:pPr>
                                  <w:r w:rsidRPr="008B600A">
                                    <w:rPr>
                                      <w:sz w:val="24"/>
                                    </w:rPr>
                                    <w:t>Move forward in the loop when you are able</w:t>
                                  </w:r>
                                </w:p>
                                <w:p w14:paraId="043F57F6" w14:textId="77777777" w:rsidR="009A7238" w:rsidRPr="008B600A" w:rsidRDefault="009A7238" w:rsidP="009A7238">
                                  <w:pPr>
                                    <w:pStyle w:val="ListParagraph"/>
                                    <w:numPr>
                                      <w:ilvl w:val="0"/>
                                      <w:numId w:val="2"/>
                                    </w:numPr>
                                    <w:rPr>
                                      <w:sz w:val="24"/>
                                    </w:rPr>
                                  </w:pPr>
                                  <w:r w:rsidRPr="008B600A">
                                    <w:rPr>
                                      <w:sz w:val="24"/>
                                    </w:rPr>
                                    <w:t>Watch for staff that will be helping to direct traffic</w:t>
                                  </w:r>
                                </w:p>
                                <w:p w14:paraId="0D1E1D03" w14:textId="1B04A9E8" w:rsidR="009A7238" w:rsidRPr="008B600A" w:rsidRDefault="009A7238" w:rsidP="009A7238">
                                  <w:pPr>
                                    <w:pStyle w:val="ListParagraph"/>
                                    <w:numPr>
                                      <w:ilvl w:val="0"/>
                                      <w:numId w:val="2"/>
                                    </w:numPr>
                                    <w:rPr>
                                      <w:sz w:val="24"/>
                                    </w:rPr>
                                  </w:pPr>
                                  <w:r w:rsidRPr="008B600A">
                                    <w:rPr>
                                      <w:sz w:val="24"/>
                                    </w:rPr>
                                    <w:t xml:space="preserve">If you have a change in who is picking up your child please </w:t>
                                  </w:r>
                                  <w:r w:rsidR="007F354C">
                                    <w:rPr>
                                      <w:sz w:val="24"/>
                                    </w:rPr>
                                    <w:t xml:space="preserve">send a note or </w:t>
                                  </w:r>
                                  <w:r w:rsidRPr="008B600A">
                                    <w:rPr>
                                      <w:sz w:val="24"/>
                                    </w:rPr>
                                    <w:t>contact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D383B8" id="Text Box 116" o:spid="_x0000_s1032" type="#_x0000_t202" style="position:absolute;left:0;text-align:left;margin-left:-.1pt;margin-top:-.4pt;width:166pt;height:3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" fillcolor="white [3201]" strokeweight=".5pt">
                      <v:textbox>
                        <w:txbxContent>
                          <w:p w14:paraId="3E041807" w14:textId="77777777" w:rsidR="00AE020C" w:rsidRPr="009A7238" w:rsidRDefault="00AE020C">
                            <w:pPr>
                              <w:rPr>
                                <w:b/>
                                <w:bCs/>
                                <w:sz w:val="24"/>
                              </w:rPr>
                            </w:pPr>
                            <w:r w:rsidRPr="009A7238">
                              <w:rPr>
                                <w:b/>
                                <w:bCs/>
                                <w:sz w:val="24"/>
                              </w:rPr>
                              <w:t>Quick Tips:</w:t>
                            </w:r>
                          </w:p>
                          <w:p w14:paraId="3E1A9611" w14:textId="77777777" w:rsidR="00AE020C" w:rsidRPr="008B600A" w:rsidRDefault="00AE020C" w:rsidP="00AE020C">
                            <w:pPr>
                              <w:pStyle w:val="ListParagraph"/>
                              <w:numPr>
                                <w:ilvl w:val="0"/>
                                <w:numId w:val="2"/>
                              </w:numPr>
                              <w:rPr>
                                <w:sz w:val="24"/>
                              </w:rPr>
                            </w:pPr>
                            <w:r w:rsidRPr="008B600A">
                              <w:rPr>
                                <w:sz w:val="24"/>
                              </w:rPr>
                              <w:t>Stay in your car</w:t>
                            </w:r>
                          </w:p>
                          <w:p w14:paraId="1CFBD5A2" w14:textId="77777777" w:rsidR="00AE020C" w:rsidRPr="008B600A" w:rsidRDefault="00AE020C" w:rsidP="00AE020C">
                            <w:pPr>
                              <w:pStyle w:val="ListParagraph"/>
                              <w:numPr>
                                <w:ilvl w:val="0"/>
                                <w:numId w:val="2"/>
                              </w:numPr>
                              <w:rPr>
                                <w:sz w:val="24"/>
                              </w:rPr>
                            </w:pPr>
                            <w:r w:rsidRPr="008B600A">
                              <w:rPr>
                                <w:sz w:val="24"/>
                              </w:rPr>
                              <w:t>Move forward in the loop when you are able</w:t>
                            </w:r>
                          </w:p>
                          <w:p w14:paraId="043F57F6" w14:textId="77777777" w:rsidR="009A7238" w:rsidRPr="008B600A" w:rsidRDefault="009A7238" w:rsidP="009A7238">
                            <w:pPr>
                              <w:pStyle w:val="ListParagraph"/>
                              <w:numPr>
                                <w:ilvl w:val="0"/>
                                <w:numId w:val="2"/>
                              </w:numPr>
                              <w:rPr>
                                <w:sz w:val="24"/>
                              </w:rPr>
                            </w:pPr>
                            <w:r w:rsidRPr="008B600A">
                              <w:rPr>
                                <w:sz w:val="24"/>
                              </w:rPr>
                              <w:t>Watch for staff that will be helping to direct traffic</w:t>
                            </w:r>
                          </w:p>
                          <w:p w14:paraId="0D1E1D03" w14:textId="1B04A9E8" w:rsidR="009A7238" w:rsidRPr="008B600A" w:rsidRDefault="009A7238" w:rsidP="009A7238">
                            <w:pPr>
                              <w:pStyle w:val="ListParagraph"/>
                              <w:numPr>
                                <w:ilvl w:val="0"/>
                                <w:numId w:val="2"/>
                              </w:numPr>
                              <w:rPr>
                                <w:sz w:val="24"/>
                              </w:rPr>
                            </w:pPr>
                            <w:r w:rsidRPr="008B600A">
                              <w:rPr>
                                <w:sz w:val="24"/>
                              </w:rPr>
                              <w:t xml:space="preserve">If you have a change in who is picking up your child please </w:t>
                            </w:r>
                            <w:r w:rsidR="007F354C">
                              <w:rPr>
                                <w:sz w:val="24"/>
                              </w:rPr>
                              <w:t xml:space="preserve">send a note or </w:t>
                            </w:r>
                            <w:r w:rsidRPr="008B600A">
                              <w:rPr>
                                <w:sz w:val="24"/>
                              </w:rPr>
                              <w:t>contact the office</w:t>
                            </w:r>
                          </w:p>
                        </w:txbxContent>
                      </v:textbox>
                    </v:shape>
                  </w:pict>
                </mc:Fallback>
              </mc:AlternateContent>
            </w:r>
          </w:p>
        </w:tc>
      </w:tr>
      <w:tr w:rsidR="00DD0EF9" w14:paraId="49302FBC" w14:textId="77777777">
        <w:trPr>
          <w:trHeight w:val="4607"/>
          <w:jc w:val="center"/>
        </w:trPr>
        <w:tc>
          <w:tcPr>
            <w:tcW w:w="2609" w:type="dxa"/>
            <w:vMerge/>
          </w:tcPr>
          <w:p w14:paraId="0A6F0CE6" w14:textId="77777777" w:rsidR="00667B70" w:rsidRDefault="00667B70" w:rsidP="00667B70"/>
        </w:tc>
        <w:tc>
          <w:tcPr>
            <w:tcW w:w="2617" w:type="dxa"/>
            <w:tcBorders>
              <w:top w:val="nil"/>
              <w:bottom w:val="nil"/>
              <w:right w:val="nil"/>
            </w:tcBorders>
          </w:tcPr>
          <w:p w14:paraId="614E7B91" w14:textId="77777777" w:rsidR="00667B70" w:rsidRDefault="00781FA7" w:rsidP="00667B70">
            <w:r>
              <w:rPr>
                <w:noProof/>
              </w:rPr>
              <mc:AlternateContent>
                <mc:Choice Requires="wps">
                  <w:drawing>
                    <wp:anchor distT="0" distB="0" distL="114300" distR="114300" simplePos="0" relativeHeight="251662336" behindDoc="0" locked="0" layoutInCell="1" allowOverlap="1" wp14:anchorId="7A277783" wp14:editId="5720E2C9">
                      <wp:simplePos x="0" y="0"/>
                      <wp:positionH relativeFrom="column">
                        <wp:posOffset>-1665052</wp:posOffset>
                      </wp:positionH>
                      <wp:positionV relativeFrom="paragraph">
                        <wp:posOffset>2271641</wp:posOffset>
                      </wp:positionV>
                      <wp:extent cx="6586507" cy="312420"/>
                      <wp:effectExtent l="0" t="0" r="17780" b="17780"/>
                      <wp:wrapNone/>
                      <wp:docPr id="138" name="Text Box 138"/>
                      <wp:cNvGraphicFramePr/>
                      <a:graphic xmlns:a="http://schemas.openxmlformats.org/drawingml/2006/main">
                        <a:graphicData uri="http://schemas.microsoft.com/office/word/2010/wordprocessingShape">
                          <wps:wsp>
                            <wps:cNvSpPr txBox="1"/>
                            <wps:spPr>
                              <a:xfrm>
                                <a:off x="0" y="0"/>
                                <a:ext cx="6586507" cy="312420"/>
                              </a:xfrm>
                              <a:prstGeom prst="rect">
                                <a:avLst/>
                              </a:prstGeom>
                              <a:solidFill>
                                <a:schemeClr val="lt1"/>
                              </a:solidFill>
                              <a:ln w="6350">
                                <a:solidFill>
                                  <a:prstClr val="black"/>
                                </a:solidFill>
                              </a:ln>
                            </wps:spPr>
                            <wps:txbx>
                              <w:txbxContent>
                                <w:p w14:paraId="0C958B1F" w14:textId="5DA9C485" w:rsidR="009A7238" w:rsidRPr="003C68BB" w:rsidRDefault="00A64D80" w:rsidP="003C68BB">
                                  <w:pPr>
                                    <w:jc w:val="center"/>
                                    <w:rPr>
                                      <w:b/>
                                      <w:bCs/>
                                      <w:sz w:val="28"/>
                                      <w:szCs w:val="28"/>
                                    </w:rPr>
                                  </w:pPr>
                                  <w:r>
                                    <w:rPr>
                                      <w:b/>
                                      <w:bCs/>
                                      <w:sz w:val="28"/>
                                      <w:szCs w:val="28"/>
                                    </w:rPr>
                                    <w:t>Facebook Live</w:t>
                                  </w:r>
                                  <w:r w:rsidR="007F354C">
                                    <w:rPr>
                                      <w:b/>
                                      <w:bCs/>
                                      <w:sz w:val="28"/>
                                      <w:szCs w:val="28"/>
                                    </w:rPr>
                                    <w:t xml:space="preserve"> “Tucked in Tuesdays” NEW TIME 8:00pm</w:t>
                                  </w:r>
                                  <w:r w:rsidR="00C45937">
                                    <w:rPr>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77783" id="Text Box 138" o:spid="_x0000_s1033" type="#_x0000_t202" style="position:absolute;margin-left:-131.1pt;margin-top:178.85pt;width:518.6pt;height:2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" fillcolor="white [3201]" strokeweight=".5pt">
                      <v:textbox>
                        <w:txbxContent>
                          <w:p w14:paraId="0C958B1F" w14:textId="5DA9C485" w:rsidR="009A7238" w:rsidRPr="003C68BB" w:rsidRDefault="00A64D80" w:rsidP="003C68BB">
                            <w:pPr>
                              <w:jc w:val="center"/>
                              <w:rPr>
                                <w:b/>
                                <w:bCs/>
                                <w:sz w:val="28"/>
                                <w:szCs w:val="28"/>
                              </w:rPr>
                            </w:pPr>
                            <w:r>
                              <w:rPr>
                                <w:b/>
                                <w:bCs/>
                                <w:sz w:val="28"/>
                                <w:szCs w:val="28"/>
                              </w:rPr>
                              <w:t>Facebook Live</w:t>
                            </w:r>
                            <w:r w:rsidR="007F354C">
                              <w:rPr>
                                <w:b/>
                                <w:bCs/>
                                <w:sz w:val="28"/>
                                <w:szCs w:val="28"/>
                              </w:rPr>
                              <w:t xml:space="preserve"> “Tucked in Tuesdays” NEW TIME </w:t>
                            </w:r>
                            <w:r w:rsidR="007F354C">
                              <w:rPr>
                                <w:b/>
                                <w:bCs/>
                                <w:sz w:val="28"/>
                                <w:szCs w:val="28"/>
                              </w:rPr>
                              <w:t>8:00pm</w:t>
                            </w:r>
                            <w:r w:rsidR="00C45937">
                              <w:rPr>
                                <w:b/>
                                <w:bCs/>
                                <w:sz w:val="28"/>
                                <w:szCs w:val="28"/>
                              </w:rPr>
                              <w:t>!</w:t>
                            </w:r>
                            <w:bookmarkStart w:id="1" w:name="_GoBack"/>
                            <w:bookmarkEnd w:id="1"/>
                          </w:p>
                        </w:txbxContent>
                      </v:textbox>
                    </v:shape>
                  </w:pict>
                </mc:Fallback>
              </mc:AlternateContent>
            </w:r>
            <w:r w:rsidR="003C68BB">
              <w:rPr>
                <w:noProof/>
              </w:rPr>
              <mc:AlternateContent>
                <mc:Choice Requires="wps">
                  <w:drawing>
                    <wp:anchor distT="0" distB="0" distL="114300" distR="114300" simplePos="0" relativeHeight="251664384" behindDoc="0" locked="0" layoutInCell="1" allowOverlap="1" wp14:anchorId="23A91F26" wp14:editId="2A1CBE63">
                      <wp:simplePos x="0" y="0"/>
                      <wp:positionH relativeFrom="column">
                        <wp:posOffset>-1665052</wp:posOffset>
                      </wp:positionH>
                      <wp:positionV relativeFrom="paragraph">
                        <wp:posOffset>2613803</wp:posOffset>
                      </wp:positionV>
                      <wp:extent cx="6586507" cy="1817002"/>
                      <wp:effectExtent l="0" t="0" r="17780" b="12065"/>
                      <wp:wrapNone/>
                      <wp:docPr id="155" name="Text Box 155"/>
                      <wp:cNvGraphicFramePr/>
                      <a:graphic xmlns:a="http://schemas.openxmlformats.org/drawingml/2006/main">
                        <a:graphicData uri="http://schemas.microsoft.com/office/word/2010/wordprocessingShape">
                          <wps:wsp>
                            <wps:cNvSpPr txBox="1"/>
                            <wps:spPr>
                              <a:xfrm>
                                <a:off x="0" y="0"/>
                                <a:ext cx="6586507" cy="1817002"/>
                              </a:xfrm>
                              <a:prstGeom prst="rect">
                                <a:avLst/>
                              </a:prstGeom>
                              <a:solidFill>
                                <a:schemeClr val="lt1"/>
                              </a:solidFill>
                              <a:ln w="6350">
                                <a:solidFill>
                                  <a:prstClr val="black"/>
                                </a:solidFill>
                              </a:ln>
                            </wps:spPr>
                            <wps:txbx>
                              <w:txbxContent>
                                <w:p w14:paraId="00336EFC" w14:textId="77777777" w:rsidR="003C68BB" w:rsidRDefault="00A64D80">
                                  <w:pPr>
                                    <w:rPr>
                                      <w:sz w:val="24"/>
                                    </w:rPr>
                                  </w:pPr>
                                  <w:r w:rsidRPr="00A64D80">
                                    <w:rPr>
                                      <w:sz w:val="24"/>
                                    </w:rPr>
                                    <w:t xml:space="preserve">Each week, I am </w:t>
                                  </w:r>
                                  <w:r>
                                    <w:rPr>
                                      <w:sz w:val="24"/>
                                    </w:rPr>
                                    <w:t xml:space="preserve">going live on Facebook for “Tucked in Tuesdays”. Bring your family together and listen to some fun stories. Take the opportunity to talk to your scholar about </w:t>
                                  </w:r>
                                  <w:r w:rsidR="00781FA7">
                                    <w:rPr>
                                      <w:sz w:val="24"/>
                                    </w:rPr>
                                    <w:t xml:space="preserve">what they thought about the story or how they connected with it.  </w:t>
                                  </w:r>
                                </w:p>
                                <w:p w14:paraId="50356C7F" w14:textId="77777777" w:rsidR="00781FA7" w:rsidRDefault="00781FA7">
                                  <w:pPr>
                                    <w:rPr>
                                      <w:sz w:val="24"/>
                                    </w:rPr>
                                  </w:pPr>
                                </w:p>
                                <w:p w14:paraId="2C9031C3" w14:textId="77777777" w:rsidR="00781FA7" w:rsidRDefault="00781FA7">
                                  <w:pPr>
                                    <w:rPr>
                                      <w:sz w:val="24"/>
                                    </w:rPr>
                                  </w:pPr>
                                  <w:r>
                                    <w:rPr>
                                      <w:sz w:val="24"/>
                                    </w:rPr>
                                    <w:t xml:space="preserve">This bedtime story is a great way to connect as a family too! Maybe take this moment to start your own family reading time. Kids are never too old to be read to. If you need help with picking a book for your family check in with our favorite librarian, Mrs. Hall! </w:t>
                                  </w:r>
                                </w:p>
                                <w:p w14:paraId="32D1BDBD" w14:textId="77777777" w:rsidR="00B87A24" w:rsidRDefault="00B87A24">
                                  <w:pPr>
                                    <w:rPr>
                                      <w:sz w:val="24"/>
                                    </w:rPr>
                                  </w:pPr>
                                </w:p>
                                <w:p w14:paraId="3368C278" w14:textId="15CE7D53" w:rsidR="00B87A24" w:rsidRPr="00A64D80" w:rsidRDefault="00B87A24">
                                  <w:pPr>
                                    <w:rPr>
                                      <w:sz w:val="24"/>
                                    </w:rPr>
                                  </w:pPr>
                                  <w:r>
                                    <w:rPr>
                                      <w:sz w:val="24"/>
                                    </w:rPr>
                                    <w:t>The most important thing is to spend time togethe</w:t>
                                  </w:r>
                                  <w:r w:rsidR="00FC189D">
                                    <w:rPr>
                                      <w:sz w:val="24"/>
                                    </w:rPr>
                                    <w:t>r</w:t>
                                  </w:r>
                                  <w:r>
                                    <w:rPr>
                                      <w:sz w:val="24"/>
                                    </w:rPr>
                                    <w:t>! Happy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A91F26" id="Text Box 155" o:spid="_x0000_s1034" type="#_x0000_t202" style="position:absolute;margin-left:-131.1pt;margin-top:205.8pt;width:518.6pt;height:143.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" fillcolor="white [3201]" strokeweight=".5pt">
                      <v:textbox>
                        <w:txbxContent>
                          <w:p w14:paraId="00336EFC" w14:textId="77777777" w:rsidR="003C68BB" w:rsidRDefault="00A64D80">
                            <w:pPr>
                              <w:rPr>
                                <w:sz w:val="24"/>
                              </w:rPr>
                            </w:pPr>
                            <w:r w:rsidRPr="00A64D80">
                              <w:rPr>
                                <w:sz w:val="24"/>
                              </w:rPr>
                              <w:t xml:space="preserve">Each week, I am </w:t>
                            </w:r>
                            <w:r>
                              <w:rPr>
                                <w:sz w:val="24"/>
                              </w:rPr>
                              <w:t xml:space="preserve">going live on Facebook for “Tucked in Tuesdays”. Bring your family together and listen to some fun stories. Take the opportunity to talk to your scholar about </w:t>
                            </w:r>
                            <w:r w:rsidR="00781FA7">
                              <w:rPr>
                                <w:sz w:val="24"/>
                              </w:rPr>
                              <w:t xml:space="preserve">what they thought about the story or how they connected with it.  </w:t>
                            </w:r>
                          </w:p>
                          <w:p w14:paraId="50356C7F" w14:textId="77777777" w:rsidR="00781FA7" w:rsidRDefault="00781FA7">
                            <w:pPr>
                              <w:rPr>
                                <w:sz w:val="24"/>
                              </w:rPr>
                            </w:pPr>
                          </w:p>
                          <w:p w14:paraId="2C9031C3" w14:textId="77777777" w:rsidR="00781FA7" w:rsidRDefault="00781FA7">
                            <w:pPr>
                              <w:rPr>
                                <w:sz w:val="24"/>
                              </w:rPr>
                            </w:pPr>
                            <w:r>
                              <w:rPr>
                                <w:sz w:val="24"/>
                              </w:rPr>
                              <w:t xml:space="preserve">This bedtime story is a great way to connect as a family too! Maybe take this moment to start your own family reading time. Kids are never too old to be read to. If you need help with picking a book for your family check in with our favorite librarian, Mrs. Hall! </w:t>
                            </w:r>
                          </w:p>
                          <w:p w14:paraId="32D1BDBD" w14:textId="77777777" w:rsidR="00B87A24" w:rsidRDefault="00B87A24">
                            <w:pPr>
                              <w:rPr>
                                <w:sz w:val="24"/>
                              </w:rPr>
                            </w:pPr>
                          </w:p>
                          <w:p w14:paraId="3368C278" w14:textId="15CE7D53" w:rsidR="00B87A24" w:rsidRPr="00A64D80" w:rsidRDefault="00B87A24">
                            <w:pPr>
                              <w:rPr>
                                <w:sz w:val="24"/>
                              </w:rPr>
                            </w:pPr>
                            <w:r>
                              <w:rPr>
                                <w:sz w:val="24"/>
                              </w:rPr>
                              <w:t>The most important thing is to spend time togethe</w:t>
                            </w:r>
                            <w:r w:rsidR="00FC189D">
                              <w:rPr>
                                <w:sz w:val="24"/>
                              </w:rPr>
                              <w:t>r</w:t>
                            </w:r>
                            <w:r>
                              <w:rPr>
                                <w:sz w:val="24"/>
                              </w:rPr>
                              <w:t>! Happy Reading!</w:t>
                            </w:r>
                          </w:p>
                        </w:txbxContent>
                      </v:textbox>
                    </v:shape>
                  </w:pict>
                </mc:Fallback>
              </mc:AlternateContent>
            </w:r>
          </w:p>
        </w:tc>
        <w:tc>
          <w:tcPr>
            <w:tcW w:w="2617" w:type="dxa"/>
            <w:tcBorders>
              <w:top w:val="nil"/>
              <w:left w:val="nil"/>
              <w:bottom w:val="nil"/>
              <w:right w:val="nil"/>
            </w:tcBorders>
          </w:tcPr>
          <w:p w14:paraId="1AE7435E" w14:textId="77777777" w:rsidR="00667B70" w:rsidRDefault="007027A2" w:rsidP="00667B70">
            <w:r>
              <w:rPr>
                <w:noProof/>
              </w:rPr>
              <mc:AlternateContent>
                <mc:Choice Requires="wps">
                  <w:drawing>
                    <wp:anchor distT="0" distB="0" distL="114300" distR="114300" simplePos="0" relativeHeight="251648000" behindDoc="0" locked="0" layoutInCell="1" allowOverlap="1" wp14:anchorId="2BC09DAE" wp14:editId="176DDB27">
                      <wp:simplePos x="0" y="0"/>
                      <wp:positionH relativeFrom="page">
                        <wp:posOffset>31750</wp:posOffset>
                      </wp:positionH>
                      <wp:positionV relativeFrom="page">
                        <wp:posOffset>0</wp:posOffset>
                      </wp:positionV>
                      <wp:extent cx="1554480" cy="2743200"/>
                      <wp:effectExtent l="0" t="0" r="0" b="0"/>
                      <wp:wrapNone/>
                      <wp:docPr id="8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5" type="#_x0000_t202" style="position:absolute;margin-left:2.5pt;margin-top:0;width:122.4pt;height:3in;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" filled="f" stroked="f">
                      <v:path arrowok="t"/>
                      <v:textbox style="mso-next-textbox:#Text Box 92">
                        <w:txbxContent/>
                      </v:textbox>
                      <w10:wrap anchorx="page" anchory="page"/>
                    </v:shape>
                  </w:pict>
                </mc:Fallback>
              </mc:AlternateContent>
            </w:r>
          </w:p>
        </w:tc>
        <w:tc>
          <w:tcPr>
            <w:tcW w:w="2597" w:type="dxa"/>
            <w:tcBorders>
              <w:top w:val="nil"/>
              <w:left w:val="nil"/>
              <w:bottom w:val="nil"/>
            </w:tcBorders>
          </w:tcPr>
          <w:p w14:paraId="351030E2" w14:textId="77777777" w:rsidR="00667B70" w:rsidRDefault="007027A2" w:rsidP="00667B70">
            <w:r>
              <w:rPr>
                <w:noProof/>
              </w:rPr>
              <mc:AlternateContent>
                <mc:Choice Requires="wps">
                  <w:drawing>
                    <wp:anchor distT="0" distB="0" distL="114300" distR="114300" simplePos="0" relativeHeight="251649024" behindDoc="0" locked="0" layoutInCell="1" allowOverlap="1" wp14:anchorId="6C7D30D2" wp14:editId="19C6D756">
                      <wp:simplePos x="0" y="0"/>
                      <wp:positionH relativeFrom="page">
                        <wp:posOffset>49530</wp:posOffset>
                      </wp:positionH>
                      <wp:positionV relativeFrom="page">
                        <wp:posOffset>0</wp:posOffset>
                      </wp:positionV>
                      <wp:extent cx="1554480" cy="2736850"/>
                      <wp:effectExtent l="0" t="0" r="0" b="0"/>
                      <wp:wrapNone/>
                      <wp:docPr id="8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273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6" type="#_x0000_t202" style="position:absolute;margin-left:3.9pt;margin-top:0;width:122.4pt;height:2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" filled="f" stroked="f">
                      <v:path arrowok="t"/>
                      <v:textbox>
                        <w:txbxContent/>
                      </v:textbox>
                      <w10:wrap anchorx="page" anchory="page"/>
                    </v:shape>
                  </w:pict>
                </mc:Fallback>
              </mc:AlternateContent>
            </w:r>
          </w:p>
        </w:tc>
      </w:tr>
      <w:tr w:rsidR="00DD0EF9" w14:paraId="71F5E064" w14:textId="77777777">
        <w:trPr>
          <w:trHeight w:val="720"/>
          <w:jc w:val="center"/>
        </w:trPr>
        <w:tc>
          <w:tcPr>
            <w:tcW w:w="2609" w:type="dxa"/>
            <w:vMerge/>
          </w:tcPr>
          <w:p w14:paraId="58A40CC6" w14:textId="77777777" w:rsidR="00667B70" w:rsidRDefault="00667B70" w:rsidP="00667B70"/>
        </w:tc>
        <w:tc>
          <w:tcPr>
            <w:tcW w:w="7831" w:type="dxa"/>
            <w:gridSpan w:val="3"/>
            <w:tcBorders>
              <w:top w:val="nil"/>
              <w:bottom w:val="nil"/>
            </w:tcBorders>
          </w:tcPr>
          <w:p w14:paraId="288ADABA" w14:textId="77777777" w:rsidR="00667B70" w:rsidRDefault="00667B70" w:rsidP="00667B70">
            <w:pPr>
              <w:pStyle w:val="Heading2"/>
            </w:pPr>
          </w:p>
        </w:tc>
      </w:tr>
      <w:tr w:rsidR="00DD0EF9" w:rsidRPr="00057758" w14:paraId="5D32DEAB" w14:textId="77777777">
        <w:trPr>
          <w:trHeight w:val="4823"/>
          <w:jc w:val="center"/>
        </w:trPr>
        <w:tc>
          <w:tcPr>
            <w:tcW w:w="2609" w:type="dxa"/>
            <w:vMerge/>
          </w:tcPr>
          <w:p w14:paraId="00AE5FD5" w14:textId="77777777" w:rsidR="00667B70" w:rsidRPr="00057758" w:rsidRDefault="00667B70" w:rsidP="00667B70">
            <w:pPr>
              <w:rPr>
                <w:sz w:val="24"/>
              </w:rPr>
            </w:pPr>
          </w:p>
        </w:tc>
        <w:tc>
          <w:tcPr>
            <w:tcW w:w="2617" w:type="dxa"/>
            <w:tcBorders>
              <w:top w:val="nil"/>
              <w:right w:val="nil"/>
            </w:tcBorders>
          </w:tcPr>
          <w:p w14:paraId="3C9F1977" w14:textId="77777777" w:rsidR="00667B70" w:rsidRPr="00057758" w:rsidRDefault="008C6CC9" w:rsidP="00667B70">
            <w:pPr>
              <w:rPr>
                <w:sz w:val="24"/>
              </w:rPr>
            </w:pPr>
            <w:r w:rsidRPr="00057758">
              <w:rPr>
                <w:noProof/>
                <w:sz w:val="24"/>
              </w:rPr>
              <mc:AlternateContent>
                <mc:Choice Requires="wps">
                  <w:drawing>
                    <wp:anchor distT="0" distB="0" distL="114300" distR="114300" simplePos="0" relativeHeight="251663360" behindDoc="0" locked="0" layoutInCell="1" allowOverlap="1" wp14:anchorId="7C3FB935" wp14:editId="33B12496">
                      <wp:simplePos x="0" y="0"/>
                      <wp:positionH relativeFrom="column">
                        <wp:posOffset>-1659153</wp:posOffset>
                      </wp:positionH>
                      <wp:positionV relativeFrom="paragraph">
                        <wp:posOffset>14298</wp:posOffset>
                      </wp:positionV>
                      <wp:extent cx="6624955" cy="6164580"/>
                      <wp:effectExtent l="0" t="0" r="17145" b="7620"/>
                      <wp:wrapNone/>
                      <wp:docPr id="139" name="Text Box 139"/>
                      <wp:cNvGraphicFramePr/>
                      <a:graphic xmlns:a="http://schemas.openxmlformats.org/drawingml/2006/main">
                        <a:graphicData uri="http://schemas.microsoft.com/office/word/2010/wordprocessingShape">
                          <wps:wsp>
                            <wps:cNvSpPr txBox="1"/>
                            <wps:spPr>
                              <a:xfrm>
                                <a:off x="0" y="0"/>
                                <a:ext cx="6624955" cy="6164580"/>
                              </a:xfrm>
                              <a:prstGeom prst="rect">
                                <a:avLst/>
                              </a:prstGeom>
                              <a:solidFill>
                                <a:schemeClr val="lt1"/>
                              </a:solidFill>
                              <a:ln w="6350">
                                <a:solidFill>
                                  <a:prstClr val="black"/>
                                </a:solidFill>
                              </a:ln>
                            </wps:spPr>
                            <wps:txbx>
                              <w:txbxContent>
                                <w:p w14:paraId="79669E24" w14:textId="77777777" w:rsidR="009A7238" w:rsidRPr="00DD0EF9" w:rsidRDefault="00057758" w:rsidP="00DD0EF9">
                                  <w:pPr>
                                    <w:rPr>
                                      <w:sz w:val="24"/>
                                    </w:rPr>
                                  </w:pPr>
                                  <w:r>
                                    <w:fldChar w:fldCharType="begin"/>
                                  </w:r>
                                  <w:r>
                                    <w:instrText xml:space="preserve"> INCLUDEPICTURE "http://www.mustangps.org/GalleryImages/20151030135626510_image.jpg" \* MERGEFORMATINET </w:instrText>
                                  </w:r>
                                  <w:r>
                                    <w:fldChar w:fldCharType="separate"/>
                                  </w:r>
                                  <w:r>
                                    <w:rPr>
                                      <w:noProof/>
                                    </w:rPr>
                                    <w:drawing>
                                      <wp:inline distT="0" distB="0" distL="0" distR="0" wp14:anchorId="05AEB762" wp14:editId="1ABDD9BC">
                                        <wp:extent cx="2863516" cy="3716593"/>
                                        <wp:effectExtent l="0" t="0" r="0" b="5080"/>
                                        <wp:docPr id="156" name="Picture 156" descr="Image result for reading minutes at night is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ading minutes at night is importa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9647" cy="3841363"/>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FB935" id="Text Box 139" o:spid="_x0000_s1037" type="#_x0000_t202" style="position:absolute;margin-left:-130.65pt;margin-top:1.15pt;width:521.65pt;height:48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" fillcolor="white [3201]" strokeweight=".5pt">
                      <v:textbox>
                        <w:txbxContent>
                          <w:p w14:paraId="79669E24" w14:textId="77777777" w:rsidR="009A7238" w:rsidRPr="00DD0EF9" w:rsidRDefault="00057758" w:rsidP="00DD0EF9">
                            <w:pPr>
                              <w:rPr>
                                <w:sz w:val="24"/>
                              </w:rPr>
                            </w:pPr>
                            <w:r>
                              <w:fldChar w:fldCharType="begin"/>
                            </w:r>
                            <w:r>
                              <w:instrText xml:space="preserve"> INCLUDEPICTURE "http://www.mustangps.org/GalleryImages/20151030135626510_image.jpg" \* MERGEFORMATINET </w:instrText>
                            </w:r>
                            <w:r>
                              <w:fldChar w:fldCharType="separate"/>
                            </w:r>
                            <w:r>
                              <w:rPr>
                                <w:noProof/>
                              </w:rPr>
                              <w:drawing>
                                <wp:inline distT="0" distB="0" distL="0" distR="0" wp14:anchorId="05AEB762" wp14:editId="1ABDD9BC">
                                  <wp:extent cx="2863516" cy="3716593"/>
                                  <wp:effectExtent l="0" t="0" r="0" b="5080"/>
                                  <wp:docPr id="156" name="Picture 156" descr="Image result for reading minutes at night is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ading minutes at night is importa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647" cy="3841363"/>
                                          </a:xfrm>
                                          <a:prstGeom prst="rect">
                                            <a:avLst/>
                                          </a:prstGeom>
                                          <a:noFill/>
                                          <a:ln>
                                            <a:noFill/>
                                          </a:ln>
                                        </pic:spPr>
                                      </pic:pic>
                                    </a:graphicData>
                                  </a:graphic>
                                </wp:inline>
                              </w:drawing>
                            </w:r>
                            <w:r>
                              <w:fldChar w:fldCharType="end"/>
                            </w:r>
                          </w:p>
                        </w:txbxContent>
                      </v:textbox>
                    </v:shape>
                  </w:pict>
                </mc:Fallback>
              </mc:AlternateContent>
            </w:r>
            <w:r w:rsidRPr="00057758">
              <w:rPr>
                <w:noProof/>
                <w:sz w:val="24"/>
              </w:rPr>
              <mc:AlternateContent>
                <mc:Choice Requires="wps">
                  <w:drawing>
                    <wp:anchor distT="0" distB="0" distL="114300" distR="114300" simplePos="0" relativeHeight="251665408" behindDoc="0" locked="0" layoutInCell="1" allowOverlap="1" wp14:anchorId="2DD54B8F" wp14:editId="6AC08836">
                      <wp:simplePos x="0" y="0"/>
                      <wp:positionH relativeFrom="column">
                        <wp:posOffset>1349518</wp:posOffset>
                      </wp:positionH>
                      <wp:positionV relativeFrom="paragraph">
                        <wp:posOffset>14298</wp:posOffset>
                      </wp:positionV>
                      <wp:extent cx="3618230" cy="6164826"/>
                      <wp:effectExtent l="0" t="0" r="13970" b="7620"/>
                      <wp:wrapNone/>
                      <wp:docPr id="157" name="Text Box 157"/>
                      <wp:cNvGraphicFramePr/>
                      <a:graphic xmlns:a="http://schemas.openxmlformats.org/drawingml/2006/main">
                        <a:graphicData uri="http://schemas.microsoft.com/office/word/2010/wordprocessingShape">
                          <wps:wsp>
                            <wps:cNvSpPr txBox="1"/>
                            <wps:spPr>
                              <a:xfrm>
                                <a:off x="0" y="0"/>
                                <a:ext cx="3618230" cy="6164826"/>
                              </a:xfrm>
                              <a:prstGeom prst="rect">
                                <a:avLst/>
                              </a:prstGeom>
                              <a:solidFill>
                                <a:schemeClr val="lt1"/>
                              </a:solidFill>
                              <a:ln w="6350">
                                <a:solidFill>
                                  <a:prstClr val="black"/>
                                </a:solidFill>
                              </a:ln>
                            </wps:spPr>
                            <wps:txbx>
                              <w:txbxContent>
                                <w:p w14:paraId="233B6CA0" w14:textId="77777777" w:rsidR="008C6CC9" w:rsidRDefault="00057758" w:rsidP="008C6CC9">
                                  <w:pPr>
                                    <w:jc w:val="center"/>
                                    <w:rPr>
                                      <w:rFonts w:ascii="Century" w:hAnsi="Century"/>
                                      <w:b/>
                                      <w:bCs/>
                                      <w:sz w:val="24"/>
                                      <w:u w:val="single"/>
                                    </w:rPr>
                                  </w:pPr>
                                  <w:r w:rsidRPr="008C6CC9">
                                    <w:rPr>
                                      <w:rFonts w:ascii="Century" w:hAnsi="Century"/>
                                      <w:b/>
                                      <w:bCs/>
                                      <w:sz w:val="24"/>
                                      <w:u w:val="single"/>
                                    </w:rPr>
                                    <w:t xml:space="preserve">Parent </w:t>
                                  </w:r>
                                  <w:r w:rsidR="008C6CC9" w:rsidRPr="008C6CC9">
                                    <w:rPr>
                                      <w:rFonts w:ascii="Century" w:hAnsi="Century"/>
                                      <w:b/>
                                      <w:bCs/>
                                      <w:sz w:val="24"/>
                                      <w:u w:val="single"/>
                                    </w:rPr>
                                    <w:t>Tips:</w:t>
                                  </w:r>
                                </w:p>
                                <w:p w14:paraId="39C2FA16" w14:textId="77777777" w:rsidR="00DD0EF9" w:rsidRPr="008C6CC9" w:rsidRDefault="00DD0EF9" w:rsidP="008C6CC9">
                                  <w:pPr>
                                    <w:jc w:val="center"/>
                                    <w:rPr>
                                      <w:rFonts w:ascii="Century" w:hAnsi="Century"/>
                                      <w:b/>
                                      <w:bCs/>
                                      <w:sz w:val="24"/>
                                      <w:u w:val="single"/>
                                    </w:rPr>
                                  </w:pPr>
                                  <w:r w:rsidRPr="008C6CC9">
                                    <w:rPr>
                                      <w:rFonts w:ascii="Century" w:hAnsi="Century"/>
                                      <w:b/>
                                      <w:bCs/>
                                      <w:sz w:val="24"/>
                                      <w:u w:val="single"/>
                                    </w:rPr>
                                    <w:t xml:space="preserve">Why is Reading </w:t>
                                  </w:r>
                                  <w:r w:rsidR="00057758" w:rsidRPr="008C6CC9">
                                    <w:rPr>
                                      <w:rFonts w:ascii="Century" w:hAnsi="Century"/>
                                      <w:b/>
                                      <w:bCs/>
                                      <w:sz w:val="24"/>
                                      <w:u w:val="single"/>
                                    </w:rPr>
                                    <w:t>Every Night Important?</w:t>
                                  </w:r>
                                </w:p>
                                <w:p w14:paraId="0800EE2B" w14:textId="77777777" w:rsidR="00057758" w:rsidRPr="008C6CC9" w:rsidRDefault="00057758">
                                  <w:pPr>
                                    <w:rPr>
                                      <w:rFonts w:ascii="Century" w:hAnsi="Century"/>
                                      <w:sz w:val="24"/>
                                    </w:rPr>
                                  </w:pPr>
                                  <w:r w:rsidRPr="008C6CC9">
                                    <w:rPr>
                                      <w:rFonts w:ascii="Century" w:hAnsi="Century"/>
                                      <w:sz w:val="24"/>
                                    </w:rPr>
                                    <w:t>What is the most important thing you can do to help your child be successful in their future? It’s easy…have them read! Here’s how to set your child up for success:</w:t>
                                  </w:r>
                                </w:p>
                                <w:p w14:paraId="26BDA8BC" w14:textId="77777777" w:rsidR="00057758" w:rsidRPr="008C6CC9" w:rsidRDefault="00057758" w:rsidP="00057758">
                                  <w:pPr>
                                    <w:pStyle w:val="ListParagraph"/>
                                    <w:numPr>
                                      <w:ilvl w:val="0"/>
                                      <w:numId w:val="3"/>
                                    </w:numPr>
                                    <w:rPr>
                                      <w:rFonts w:ascii="Century" w:hAnsi="Century"/>
                                      <w:sz w:val="24"/>
                                    </w:rPr>
                                  </w:pPr>
                                  <w:r w:rsidRPr="008C6CC9">
                                    <w:rPr>
                                      <w:rFonts w:ascii="Century" w:hAnsi="Century"/>
                                      <w:sz w:val="24"/>
                                    </w:rPr>
                                    <w:t>Make sure you check in with your child about what they are reading</w:t>
                                  </w:r>
                                </w:p>
                                <w:p w14:paraId="54FF0837" w14:textId="77777777" w:rsidR="00057758" w:rsidRPr="008C6CC9" w:rsidRDefault="00057758" w:rsidP="00057758">
                                  <w:pPr>
                                    <w:pStyle w:val="ListParagraph"/>
                                    <w:numPr>
                                      <w:ilvl w:val="0"/>
                                      <w:numId w:val="3"/>
                                    </w:numPr>
                                    <w:rPr>
                                      <w:rFonts w:ascii="Century" w:hAnsi="Century"/>
                                      <w:sz w:val="24"/>
                                    </w:rPr>
                                  </w:pPr>
                                  <w:r w:rsidRPr="008C6CC9">
                                    <w:rPr>
                                      <w:rFonts w:ascii="Century" w:hAnsi="Century"/>
                                      <w:sz w:val="24"/>
                                    </w:rPr>
                                    <w:t>Does your child struggle with sitting down to read? If they do create a special reading place they like. It can be under a table or in the bathtub! Make it fun and they will read</w:t>
                                  </w:r>
                                  <w:r w:rsidR="008C6CC9">
                                    <w:rPr>
                                      <w:rFonts w:ascii="Century" w:hAnsi="Century"/>
                                      <w:sz w:val="24"/>
                                    </w:rPr>
                                    <w:t>.</w:t>
                                  </w:r>
                                </w:p>
                                <w:p w14:paraId="56EB109A" w14:textId="77777777" w:rsidR="00057758" w:rsidRPr="008C6CC9" w:rsidRDefault="00057758" w:rsidP="00057758">
                                  <w:pPr>
                                    <w:pStyle w:val="ListParagraph"/>
                                    <w:numPr>
                                      <w:ilvl w:val="0"/>
                                      <w:numId w:val="3"/>
                                    </w:numPr>
                                    <w:rPr>
                                      <w:rFonts w:ascii="Century" w:hAnsi="Century"/>
                                      <w:sz w:val="24"/>
                                    </w:rPr>
                                  </w:pPr>
                                  <w:r w:rsidRPr="008C6CC9">
                                    <w:rPr>
                                      <w:rFonts w:ascii="Century" w:hAnsi="Century"/>
                                      <w:sz w:val="24"/>
                                    </w:rPr>
                                    <w:t xml:space="preserve">Make it a family thing! Let your child see you reading. Talk to them about how you read all day at work or at home. </w:t>
                                  </w:r>
                                </w:p>
                                <w:p w14:paraId="12E8CFFF" w14:textId="77777777" w:rsidR="00057758" w:rsidRPr="008C6CC9" w:rsidRDefault="00057758" w:rsidP="00057758">
                                  <w:pPr>
                                    <w:pStyle w:val="ListParagraph"/>
                                    <w:numPr>
                                      <w:ilvl w:val="0"/>
                                      <w:numId w:val="3"/>
                                    </w:numPr>
                                    <w:rPr>
                                      <w:rFonts w:ascii="Century" w:hAnsi="Century"/>
                                      <w:sz w:val="24"/>
                                    </w:rPr>
                                  </w:pPr>
                                  <w:r w:rsidRPr="008C6CC9">
                                    <w:rPr>
                                      <w:rFonts w:ascii="Century" w:hAnsi="Century"/>
                                      <w:sz w:val="24"/>
                                    </w:rPr>
                                    <w:t xml:space="preserve">Help your child find books they love. It’s okay to reread a favorite book or fall in love with a genre like graphic novels. The more they read the better they get! </w:t>
                                  </w:r>
                                </w:p>
                                <w:p w14:paraId="08801A45" w14:textId="77777777" w:rsidR="00057758" w:rsidRDefault="00057758" w:rsidP="00057758">
                                  <w:pPr>
                                    <w:pStyle w:val="ListParagraph"/>
                                    <w:numPr>
                                      <w:ilvl w:val="0"/>
                                      <w:numId w:val="3"/>
                                    </w:numPr>
                                    <w:rPr>
                                      <w:rFonts w:ascii="Century" w:hAnsi="Century"/>
                                      <w:sz w:val="24"/>
                                    </w:rPr>
                                  </w:pPr>
                                  <w:r w:rsidRPr="008C6CC9">
                                    <w:rPr>
                                      <w:rFonts w:ascii="Century" w:hAnsi="Century"/>
                                      <w:sz w:val="24"/>
                                    </w:rPr>
                                    <w:t>If your child struggles with reading, read the book together. Listening to a story or reading a story have</w:t>
                                  </w:r>
                                  <w:r w:rsidR="008C6CC9">
                                    <w:rPr>
                                      <w:rFonts w:ascii="Century" w:hAnsi="Century"/>
                                      <w:sz w:val="24"/>
                                    </w:rPr>
                                    <w:t xml:space="preserve"> the same </w:t>
                                  </w:r>
                                  <w:r w:rsidRPr="008C6CC9">
                                    <w:rPr>
                                      <w:rFonts w:ascii="Century" w:hAnsi="Century"/>
                                      <w:sz w:val="24"/>
                                    </w:rPr>
                                    <w:t xml:space="preserve">benefits. </w:t>
                                  </w:r>
                                </w:p>
                                <w:p w14:paraId="357C781F" w14:textId="34E1D1B6" w:rsidR="008C6CC9" w:rsidRDefault="008C6CC9" w:rsidP="00057758">
                                  <w:pPr>
                                    <w:pStyle w:val="ListParagraph"/>
                                    <w:numPr>
                                      <w:ilvl w:val="0"/>
                                      <w:numId w:val="3"/>
                                    </w:numPr>
                                    <w:rPr>
                                      <w:rFonts w:ascii="Century" w:hAnsi="Century"/>
                                      <w:sz w:val="24"/>
                                    </w:rPr>
                                  </w:pPr>
                                  <w:r>
                                    <w:rPr>
                                      <w:rFonts w:ascii="Century" w:hAnsi="Century"/>
                                      <w:sz w:val="24"/>
                                    </w:rPr>
                                    <w:t>Talk</w:t>
                                  </w:r>
                                  <w:r w:rsidR="000957F5">
                                    <w:rPr>
                                      <w:rFonts w:ascii="Century" w:hAnsi="Century"/>
                                      <w:sz w:val="24"/>
                                    </w:rPr>
                                    <w:t>,</w:t>
                                  </w:r>
                                  <w:r>
                                    <w:rPr>
                                      <w:rFonts w:ascii="Century" w:hAnsi="Century"/>
                                      <w:sz w:val="24"/>
                                    </w:rPr>
                                    <w:t xml:space="preserve"> talk</w:t>
                                  </w:r>
                                  <w:r w:rsidR="000957F5">
                                    <w:rPr>
                                      <w:rFonts w:ascii="Century" w:hAnsi="Century"/>
                                      <w:sz w:val="24"/>
                                    </w:rPr>
                                    <w:t>,</w:t>
                                  </w:r>
                                  <w:r>
                                    <w:rPr>
                                      <w:rFonts w:ascii="Century" w:hAnsi="Century"/>
                                      <w:sz w:val="24"/>
                                    </w:rPr>
                                    <w:t xml:space="preserve"> talk</w:t>
                                  </w:r>
                                  <w:r w:rsidR="000957F5">
                                    <w:rPr>
                                      <w:rFonts w:ascii="Century" w:hAnsi="Century"/>
                                      <w:sz w:val="24"/>
                                    </w:rPr>
                                    <w:t>,</w:t>
                                  </w:r>
                                  <w:r>
                                    <w:rPr>
                                      <w:rFonts w:ascii="Century" w:hAnsi="Century"/>
                                      <w:sz w:val="24"/>
                                    </w:rPr>
                                    <w:t xml:space="preserve"> about what you are reading. How did the book make you feel? What did you think while you were reading? Take some time to just talk naturally about the book. It doesn’t have to be a quiz. Just real talk!</w:t>
                                  </w:r>
                                </w:p>
                                <w:p w14:paraId="031919CD" w14:textId="77777777" w:rsidR="008C6CC9" w:rsidRPr="008C6CC9" w:rsidRDefault="008C6CC9" w:rsidP="00057758">
                                  <w:pPr>
                                    <w:pStyle w:val="ListParagraph"/>
                                    <w:numPr>
                                      <w:ilvl w:val="0"/>
                                      <w:numId w:val="3"/>
                                    </w:numPr>
                                    <w:rPr>
                                      <w:rFonts w:ascii="Century" w:hAnsi="Century"/>
                                      <w:sz w:val="24"/>
                                    </w:rPr>
                                  </w:pPr>
                                  <w:r>
                                    <w:rPr>
                                      <w:rFonts w:ascii="Century" w:hAnsi="Century"/>
                                      <w:sz w:val="24"/>
                                    </w:rPr>
                                    <w:t xml:space="preserve">It they struggle with a word think about how you would figure it out. Talk your child through your thinking.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54B8F" id="Text Box 157" o:spid="_x0000_s1038" type="#_x0000_t202" style="position:absolute;margin-left:106.25pt;margin-top:1.15pt;width:284.9pt;height:485.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" fillcolor="white [3201]" strokeweight=".5pt">
                      <v:textbox>
                        <w:txbxContent>
                          <w:p w14:paraId="233B6CA0" w14:textId="77777777" w:rsidR="008C6CC9" w:rsidRDefault="00057758" w:rsidP="008C6CC9">
                            <w:pPr>
                              <w:jc w:val="center"/>
                              <w:rPr>
                                <w:rFonts w:ascii="Century" w:hAnsi="Century"/>
                                <w:b/>
                                <w:bCs/>
                                <w:sz w:val="24"/>
                                <w:u w:val="single"/>
                              </w:rPr>
                            </w:pPr>
                            <w:r w:rsidRPr="008C6CC9">
                              <w:rPr>
                                <w:rFonts w:ascii="Century" w:hAnsi="Century"/>
                                <w:b/>
                                <w:bCs/>
                                <w:sz w:val="24"/>
                                <w:u w:val="single"/>
                              </w:rPr>
                              <w:t xml:space="preserve">Parent </w:t>
                            </w:r>
                            <w:r w:rsidR="008C6CC9" w:rsidRPr="008C6CC9">
                              <w:rPr>
                                <w:rFonts w:ascii="Century" w:hAnsi="Century"/>
                                <w:b/>
                                <w:bCs/>
                                <w:sz w:val="24"/>
                                <w:u w:val="single"/>
                              </w:rPr>
                              <w:t>Tips:</w:t>
                            </w:r>
                          </w:p>
                          <w:p w14:paraId="39C2FA16" w14:textId="77777777" w:rsidR="00DD0EF9" w:rsidRPr="008C6CC9" w:rsidRDefault="00DD0EF9" w:rsidP="008C6CC9">
                            <w:pPr>
                              <w:jc w:val="center"/>
                              <w:rPr>
                                <w:rFonts w:ascii="Century" w:hAnsi="Century"/>
                                <w:b/>
                                <w:bCs/>
                                <w:sz w:val="24"/>
                                <w:u w:val="single"/>
                              </w:rPr>
                            </w:pPr>
                            <w:r w:rsidRPr="008C6CC9">
                              <w:rPr>
                                <w:rFonts w:ascii="Century" w:hAnsi="Century"/>
                                <w:b/>
                                <w:bCs/>
                                <w:sz w:val="24"/>
                                <w:u w:val="single"/>
                              </w:rPr>
                              <w:t xml:space="preserve">Why is Reading </w:t>
                            </w:r>
                            <w:r w:rsidR="00057758" w:rsidRPr="008C6CC9">
                              <w:rPr>
                                <w:rFonts w:ascii="Century" w:hAnsi="Century"/>
                                <w:b/>
                                <w:bCs/>
                                <w:sz w:val="24"/>
                                <w:u w:val="single"/>
                              </w:rPr>
                              <w:t>Every Night Important?</w:t>
                            </w:r>
                          </w:p>
                          <w:p w14:paraId="0800EE2B" w14:textId="77777777" w:rsidR="00057758" w:rsidRPr="008C6CC9" w:rsidRDefault="00057758">
                            <w:pPr>
                              <w:rPr>
                                <w:rFonts w:ascii="Century" w:hAnsi="Century"/>
                                <w:sz w:val="24"/>
                              </w:rPr>
                            </w:pPr>
                            <w:r w:rsidRPr="008C6CC9">
                              <w:rPr>
                                <w:rFonts w:ascii="Century" w:hAnsi="Century"/>
                                <w:sz w:val="24"/>
                              </w:rPr>
                              <w:t>What is the most important thing you can do to help your child be successful in their future? It’s easy…have them read! Here’s how to set your child up for success:</w:t>
                            </w:r>
                          </w:p>
                          <w:p w14:paraId="26BDA8BC" w14:textId="77777777" w:rsidR="00057758" w:rsidRPr="008C6CC9" w:rsidRDefault="00057758" w:rsidP="00057758">
                            <w:pPr>
                              <w:pStyle w:val="ListParagraph"/>
                              <w:numPr>
                                <w:ilvl w:val="0"/>
                                <w:numId w:val="3"/>
                              </w:numPr>
                              <w:rPr>
                                <w:rFonts w:ascii="Century" w:hAnsi="Century"/>
                                <w:sz w:val="24"/>
                              </w:rPr>
                            </w:pPr>
                            <w:r w:rsidRPr="008C6CC9">
                              <w:rPr>
                                <w:rFonts w:ascii="Century" w:hAnsi="Century"/>
                                <w:sz w:val="24"/>
                              </w:rPr>
                              <w:t>Make sure you check in with your child about what they are reading</w:t>
                            </w:r>
                          </w:p>
                          <w:p w14:paraId="54FF0837" w14:textId="77777777" w:rsidR="00057758" w:rsidRPr="008C6CC9" w:rsidRDefault="00057758" w:rsidP="00057758">
                            <w:pPr>
                              <w:pStyle w:val="ListParagraph"/>
                              <w:numPr>
                                <w:ilvl w:val="0"/>
                                <w:numId w:val="3"/>
                              </w:numPr>
                              <w:rPr>
                                <w:rFonts w:ascii="Century" w:hAnsi="Century"/>
                                <w:sz w:val="24"/>
                              </w:rPr>
                            </w:pPr>
                            <w:r w:rsidRPr="008C6CC9">
                              <w:rPr>
                                <w:rFonts w:ascii="Century" w:hAnsi="Century"/>
                                <w:sz w:val="24"/>
                              </w:rPr>
                              <w:t>Does your child struggle with sitting down to read? If they do create a special reading place they like. It can be under a table or in the bathtub! Make it fun and they will read</w:t>
                            </w:r>
                            <w:r w:rsidR="008C6CC9">
                              <w:rPr>
                                <w:rFonts w:ascii="Century" w:hAnsi="Century"/>
                                <w:sz w:val="24"/>
                              </w:rPr>
                              <w:t>.</w:t>
                            </w:r>
                          </w:p>
                          <w:p w14:paraId="56EB109A" w14:textId="77777777" w:rsidR="00057758" w:rsidRPr="008C6CC9" w:rsidRDefault="00057758" w:rsidP="00057758">
                            <w:pPr>
                              <w:pStyle w:val="ListParagraph"/>
                              <w:numPr>
                                <w:ilvl w:val="0"/>
                                <w:numId w:val="3"/>
                              </w:numPr>
                              <w:rPr>
                                <w:rFonts w:ascii="Century" w:hAnsi="Century"/>
                                <w:sz w:val="24"/>
                              </w:rPr>
                            </w:pPr>
                            <w:r w:rsidRPr="008C6CC9">
                              <w:rPr>
                                <w:rFonts w:ascii="Century" w:hAnsi="Century"/>
                                <w:sz w:val="24"/>
                              </w:rPr>
                              <w:t xml:space="preserve">Make it a family thing! Let your child see you reading. Talk to them about how you read all day at work or at home. </w:t>
                            </w:r>
                          </w:p>
                          <w:p w14:paraId="12E8CFFF" w14:textId="77777777" w:rsidR="00057758" w:rsidRPr="008C6CC9" w:rsidRDefault="00057758" w:rsidP="00057758">
                            <w:pPr>
                              <w:pStyle w:val="ListParagraph"/>
                              <w:numPr>
                                <w:ilvl w:val="0"/>
                                <w:numId w:val="3"/>
                              </w:numPr>
                              <w:rPr>
                                <w:rFonts w:ascii="Century" w:hAnsi="Century"/>
                                <w:sz w:val="24"/>
                              </w:rPr>
                            </w:pPr>
                            <w:r w:rsidRPr="008C6CC9">
                              <w:rPr>
                                <w:rFonts w:ascii="Century" w:hAnsi="Century"/>
                                <w:sz w:val="24"/>
                              </w:rPr>
                              <w:t xml:space="preserve">Help your child find books they love. It’s okay to reread a favorite book or fall in love with a genre like graphic novels. The more they read the better they get! </w:t>
                            </w:r>
                          </w:p>
                          <w:p w14:paraId="08801A45" w14:textId="77777777" w:rsidR="00057758" w:rsidRDefault="00057758" w:rsidP="00057758">
                            <w:pPr>
                              <w:pStyle w:val="ListParagraph"/>
                              <w:numPr>
                                <w:ilvl w:val="0"/>
                                <w:numId w:val="3"/>
                              </w:numPr>
                              <w:rPr>
                                <w:rFonts w:ascii="Century" w:hAnsi="Century"/>
                                <w:sz w:val="24"/>
                              </w:rPr>
                            </w:pPr>
                            <w:r w:rsidRPr="008C6CC9">
                              <w:rPr>
                                <w:rFonts w:ascii="Century" w:hAnsi="Century"/>
                                <w:sz w:val="24"/>
                              </w:rPr>
                              <w:t>If your child struggles with reading, read the book together. Listening to a story or reading a story have</w:t>
                            </w:r>
                            <w:r w:rsidR="008C6CC9">
                              <w:rPr>
                                <w:rFonts w:ascii="Century" w:hAnsi="Century"/>
                                <w:sz w:val="24"/>
                              </w:rPr>
                              <w:t xml:space="preserve"> the same </w:t>
                            </w:r>
                            <w:r w:rsidRPr="008C6CC9">
                              <w:rPr>
                                <w:rFonts w:ascii="Century" w:hAnsi="Century"/>
                                <w:sz w:val="24"/>
                              </w:rPr>
                              <w:t xml:space="preserve">benefits. </w:t>
                            </w:r>
                          </w:p>
                          <w:p w14:paraId="357C781F" w14:textId="34E1D1B6" w:rsidR="008C6CC9" w:rsidRDefault="008C6CC9" w:rsidP="00057758">
                            <w:pPr>
                              <w:pStyle w:val="ListParagraph"/>
                              <w:numPr>
                                <w:ilvl w:val="0"/>
                                <w:numId w:val="3"/>
                              </w:numPr>
                              <w:rPr>
                                <w:rFonts w:ascii="Century" w:hAnsi="Century"/>
                                <w:sz w:val="24"/>
                              </w:rPr>
                            </w:pPr>
                            <w:r>
                              <w:rPr>
                                <w:rFonts w:ascii="Century" w:hAnsi="Century"/>
                                <w:sz w:val="24"/>
                              </w:rPr>
                              <w:t>Talk</w:t>
                            </w:r>
                            <w:r w:rsidR="000957F5">
                              <w:rPr>
                                <w:rFonts w:ascii="Century" w:hAnsi="Century"/>
                                <w:sz w:val="24"/>
                              </w:rPr>
                              <w:t>,</w:t>
                            </w:r>
                            <w:r>
                              <w:rPr>
                                <w:rFonts w:ascii="Century" w:hAnsi="Century"/>
                                <w:sz w:val="24"/>
                              </w:rPr>
                              <w:t xml:space="preserve"> talk</w:t>
                            </w:r>
                            <w:r w:rsidR="000957F5">
                              <w:rPr>
                                <w:rFonts w:ascii="Century" w:hAnsi="Century"/>
                                <w:sz w:val="24"/>
                              </w:rPr>
                              <w:t>,</w:t>
                            </w:r>
                            <w:r>
                              <w:rPr>
                                <w:rFonts w:ascii="Century" w:hAnsi="Century"/>
                                <w:sz w:val="24"/>
                              </w:rPr>
                              <w:t xml:space="preserve"> talk</w:t>
                            </w:r>
                            <w:r w:rsidR="000957F5">
                              <w:rPr>
                                <w:rFonts w:ascii="Century" w:hAnsi="Century"/>
                                <w:sz w:val="24"/>
                              </w:rPr>
                              <w:t>,</w:t>
                            </w:r>
                            <w:r>
                              <w:rPr>
                                <w:rFonts w:ascii="Century" w:hAnsi="Century"/>
                                <w:sz w:val="24"/>
                              </w:rPr>
                              <w:t xml:space="preserve"> about what you are reading. How did the book make you feel? What did you think while you were reading? Take some time to just talk naturally about the book. It doesn’t have to be a quiz. Just real talk!</w:t>
                            </w:r>
                          </w:p>
                          <w:p w14:paraId="031919CD" w14:textId="77777777" w:rsidR="008C6CC9" w:rsidRPr="008C6CC9" w:rsidRDefault="008C6CC9" w:rsidP="00057758">
                            <w:pPr>
                              <w:pStyle w:val="ListParagraph"/>
                              <w:numPr>
                                <w:ilvl w:val="0"/>
                                <w:numId w:val="3"/>
                              </w:numPr>
                              <w:rPr>
                                <w:rFonts w:ascii="Century" w:hAnsi="Century"/>
                                <w:sz w:val="24"/>
                              </w:rPr>
                            </w:pPr>
                            <w:r>
                              <w:rPr>
                                <w:rFonts w:ascii="Century" w:hAnsi="Century"/>
                                <w:sz w:val="24"/>
                              </w:rPr>
                              <w:t xml:space="preserve">It they struggle with a word think about how you would figure it out. Talk your child through your thinking. </w:t>
                            </w:r>
                          </w:p>
                        </w:txbxContent>
                      </v:textbox>
                    </v:shape>
                  </w:pict>
                </mc:Fallback>
              </mc:AlternateContent>
            </w:r>
          </w:p>
          <w:p w14:paraId="3EA0AEB7" w14:textId="77777777" w:rsidR="009A7238" w:rsidRPr="00057758" w:rsidRDefault="009A7238" w:rsidP="009A7238">
            <w:pPr>
              <w:rPr>
                <w:sz w:val="24"/>
              </w:rPr>
            </w:pPr>
          </w:p>
          <w:p w14:paraId="355B8889" w14:textId="77777777" w:rsidR="009A7238" w:rsidRPr="00057758" w:rsidRDefault="009A7238" w:rsidP="009A7238">
            <w:pPr>
              <w:rPr>
                <w:sz w:val="24"/>
              </w:rPr>
            </w:pPr>
          </w:p>
          <w:p w14:paraId="1391B262" w14:textId="77777777" w:rsidR="00DD0EF9" w:rsidRPr="00057758" w:rsidRDefault="00DD0EF9" w:rsidP="00DD0EF9">
            <w:pPr>
              <w:jc w:val="both"/>
              <w:rPr>
                <w:rFonts w:ascii="Times New Roman" w:hAnsi="Times New Roman"/>
                <w:sz w:val="24"/>
              </w:rPr>
            </w:pPr>
          </w:p>
          <w:p w14:paraId="57751F6F" w14:textId="77777777" w:rsidR="009A7238" w:rsidRPr="00057758" w:rsidRDefault="009A7238" w:rsidP="009A7238">
            <w:pPr>
              <w:jc w:val="center"/>
              <w:rPr>
                <w:sz w:val="24"/>
              </w:rPr>
            </w:pPr>
          </w:p>
        </w:tc>
        <w:tc>
          <w:tcPr>
            <w:tcW w:w="2617" w:type="dxa"/>
            <w:tcBorders>
              <w:top w:val="nil"/>
              <w:left w:val="nil"/>
              <w:right w:val="nil"/>
            </w:tcBorders>
          </w:tcPr>
          <w:p w14:paraId="4343CA41" w14:textId="77777777" w:rsidR="00667B70" w:rsidRPr="00057758" w:rsidRDefault="00667B70" w:rsidP="00667B70">
            <w:pPr>
              <w:rPr>
                <w:sz w:val="24"/>
              </w:rPr>
            </w:pPr>
          </w:p>
        </w:tc>
        <w:tc>
          <w:tcPr>
            <w:tcW w:w="2597" w:type="dxa"/>
            <w:tcBorders>
              <w:top w:val="nil"/>
              <w:left w:val="nil"/>
            </w:tcBorders>
          </w:tcPr>
          <w:p w14:paraId="1AB2ECCB" w14:textId="77777777" w:rsidR="00667B70" w:rsidRPr="00057758" w:rsidRDefault="00667B70" w:rsidP="00667B70">
            <w:pPr>
              <w:rPr>
                <w:sz w:val="24"/>
              </w:rPr>
            </w:pPr>
          </w:p>
        </w:tc>
      </w:tr>
    </w:tbl>
    <w:p w14:paraId="0395256F" w14:textId="77777777" w:rsidR="00D8695C" w:rsidRDefault="00D8695C"/>
    <w:p w14:paraId="0BC9C89A" w14:textId="77777777" w:rsidR="00DB5E11" w:rsidRDefault="0049465D">
      <w:r>
        <w:rPr>
          <w:noProof/>
        </w:rPr>
        <mc:AlternateContent>
          <mc:Choice Requires="wps">
            <w:drawing>
              <wp:anchor distT="0" distB="0" distL="114300" distR="114300" simplePos="0" relativeHeight="251666432" behindDoc="0" locked="0" layoutInCell="1" allowOverlap="1" wp14:anchorId="77366298" wp14:editId="7C715F65">
                <wp:simplePos x="0" y="0"/>
                <wp:positionH relativeFrom="column">
                  <wp:posOffset>162232</wp:posOffset>
                </wp:positionH>
                <wp:positionV relativeFrom="paragraph">
                  <wp:posOffset>584671</wp:posOffset>
                </wp:positionV>
                <wp:extent cx="2961476" cy="2400792"/>
                <wp:effectExtent l="0" t="0" r="10795" b="12700"/>
                <wp:wrapNone/>
                <wp:docPr id="159" name="Text Box 159"/>
                <wp:cNvGraphicFramePr/>
                <a:graphic xmlns:a="http://schemas.openxmlformats.org/drawingml/2006/main">
                  <a:graphicData uri="http://schemas.microsoft.com/office/word/2010/wordprocessingShape">
                    <wps:wsp>
                      <wps:cNvSpPr txBox="1"/>
                      <wps:spPr>
                        <a:xfrm>
                          <a:off x="0" y="0"/>
                          <a:ext cx="2961476" cy="2400792"/>
                        </a:xfrm>
                        <a:prstGeom prst="rect">
                          <a:avLst/>
                        </a:prstGeom>
                        <a:solidFill>
                          <a:schemeClr val="lt1"/>
                        </a:solidFill>
                        <a:ln w="6350">
                          <a:solidFill>
                            <a:prstClr val="black"/>
                          </a:solidFill>
                        </a:ln>
                      </wps:spPr>
                      <wps:txbx>
                        <w:txbxContent>
                          <w:p w14:paraId="0AE2C65C" w14:textId="2241F918" w:rsidR="008C6CC9" w:rsidRPr="0049465D" w:rsidRDefault="0049465D" w:rsidP="0049465D">
                            <w:pPr>
                              <w:jc w:val="center"/>
                              <w:rPr>
                                <w:b/>
                                <w:bCs/>
                                <w:sz w:val="24"/>
                              </w:rPr>
                            </w:pPr>
                            <w:r w:rsidRPr="007F354C">
                              <w:rPr>
                                <w:b/>
                                <w:bCs/>
                                <w:sz w:val="24"/>
                                <w:u w:val="single"/>
                              </w:rPr>
                              <w:t xml:space="preserve">How do I stay connected </w:t>
                            </w:r>
                            <w:r w:rsidR="007F354C" w:rsidRPr="007F354C">
                              <w:rPr>
                                <w:b/>
                                <w:bCs/>
                                <w:sz w:val="24"/>
                                <w:u w:val="single"/>
                              </w:rPr>
                              <w:t xml:space="preserve">                    </w:t>
                            </w:r>
                            <w:r w:rsidRPr="007F354C">
                              <w:rPr>
                                <w:b/>
                                <w:bCs/>
                                <w:sz w:val="24"/>
                                <w:u w:val="single"/>
                              </w:rPr>
                              <w:t>to all things Winn</w:t>
                            </w:r>
                            <w:r w:rsidRPr="0049465D">
                              <w:rPr>
                                <w:b/>
                                <w:bCs/>
                                <w:sz w:val="24"/>
                              </w:rPr>
                              <w:t>?</w:t>
                            </w:r>
                          </w:p>
                          <w:p w14:paraId="38E05D69" w14:textId="791EEAF7" w:rsidR="0049465D" w:rsidRPr="007F354C" w:rsidRDefault="0049465D" w:rsidP="0049465D">
                            <w:pPr>
                              <w:pStyle w:val="ListParagraph"/>
                              <w:numPr>
                                <w:ilvl w:val="0"/>
                                <w:numId w:val="4"/>
                              </w:numPr>
                              <w:rPr>
                                <w:sz w:val="22"/>
                                <w:szCs w:val="22"/>
                              </w:rPr>
                            </w:pPr>
                            <w:r w:rsidRPr="007F354C">
                              <w:rPr>
                                <w:sz w:val="22"/>
                                <w:szCs w:val="22"/>
                              </w:rPr>
                              <w:t xml:space="preserve">Join our Winn PTO! </w:t>
                            </w:r>
                            <w:r w:rsidRPr="007F354C">
                              <w:rPr>
                                <w:sz w:val="22"/>
                                <w:szCs w:val="22"/>
                              </w:rPr>
                              <w:t>Come to the meeting</w:t>
                            </w:r>
                            <w:r w:rsidR="007F354C" w:rsidRPr="007F354C">
                              <w:rPr>
                                <w:sz w:val="22"/>
                                <w:szCs w:val="22"/>
                              </w:rPr>
                              <w:t xml:space="preserve">s first Monday of the month at </w:t>
                            </w:r>
                            <w:r w:rsidR="00451161">
                              <w:rPr>
                                <w:sz w:val="22"/>
                                <w:szCs w:val="22"/>
                              </w:rPr>
                              <w:t>6</w:t>
                            </w:r>
                            <w:bookmarkStart w:id="0" w:name="_GoBack"/>
                            <w:bookmarkEnd w:id="0"/>
                            <w:r w:rsidR="007F354C" w:rsidRPr="007F354C">
                              <w:rPr>
                                <w:sz w:val="22"/>
                                <w:szCs w:val="22"/>
                              </w:rPr>
                              <w:t>:00pm</w:t>
                            </w:r>
                          </w:p>
                          <w:p w14:paraId="126C6282" w14:textId="1BAC2523" w:rsidR="0049465D" w:rsidRPr="007F354C" w:rsidRDefault="0049465D" w:rsidP="0049465D">
                            <w:pPr>
                              <w:pStyle w:val="ListParagraph"/>
                              <w:numPr>
                                <w:ilvl w:val="0"/>
                                <w:numId w:val="4"/>
                              </w:numPr>
                              <w:rPr>
                                <w:sz w:val="22"/>
                                <w:szCs w:val="22"/>
                              </w:rPr>
                            </w:pPr>
                            <w:r w:rsidRPr="007F354C">
                              <w:rPr>
                                <w:sz w:val="22"/>
                                <w:szCs w:val="22"/>
                              </w:rPr>
                              <w:t>Join our Winn PTO Facebook group</w:t>
                            </w:r>
                            <w:r w:rsidR="00FC189D" w:rsidRPr="007F354C">
                              <w:rPr>
                                <w:sz w:val="22"/>
                                <w:szCs w:val="22"/>
                              </w:rPr>
                              <w:t xml:space="preserve"> – </w:t>
                            </w:r>
                            <w:r w:rsidR="00FC189D" w:rsidRPr="007F354C">
                              <w:rPr>
                                <w:b/>
                                <w:bCs/>
                                <w:sz w:val="22"/>
                                <w:szCs w:val="22"/>
                              </w:rPr>
                              <w:t>Winn Parent Club</w:t>
                            </w:r>
                          </w:p>
                          <w:p w14:paraId="630BD523" w14:textId="77777777" w:rsidR="0049465D" w:rsidRPr="007F354C" w:rsidRDefault="0049465D" w:rsidP="0049465D">
                            <w:pPr>
                              <w:pStyle w:val="ListParagraph"/>
                              <w:numPr>
                                <w:ilvl w:val="0"/>
                                <w:numId w:val="4"/>
                              </w:numPr>
                              <w:rPr>
                                <w:sz w:val="22"/>
                                <w:szCs w:val="22"/>
                              </w:rPr>
                            </w:pPr>
                            <w:r w:rsidRPr="007F354C">
                              <w:rPr>
                                <w:sz w:val="22"/>
                                <w:szCs w:val="22"/>
                              </w:rPr>
                              <w:t>“Like” our Winn Facebook page</w:t>
                            </w:r>
                          </w:p>
                          <w:p w14:paraId="57FC9D98" w14:textId="77777777" w:rsidR="0049465D" w:rsidRPr="007F354C" w:rsidRDefault="0049465D" w:rsidP="0049465D">
                            <w:pPr>
                              <w:pStyle w:val="ListParagraph"/>
                              <w:numPr>
                                <w:ilvl w:val="0"/>
                                <w:numId w:val="4"/>
                              </w:numPr>
                              <w:rPr>
                                <w:sz w:val="22"/>
                                <w:szCs w:val="22"/>
                              </w:rPr>
                            </w:pPr>
                            <w:r w:rsidRPr="007F354C">
                              <w:rPr>
                                <w:sz w:val="22"/>
                                <w:szCs w:val="22"/>
                              </w:rPr>
                              <w:t>Download our NEW Shepherd Public Schools app. This has a live feed that gives you instant access to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66298" id="_x0000_t202" coordsize="21600,21600" o:spt="202" path="m,l,21600r21600,l21600,xe">
                <v:stroke joinstyle="miter"/>
                <v:path gradientshapeok="t" o:connecttype="rect"/>
              </v:shapetype>
              <v:shape id="Text Box 159" o:spid="_x0000_s1039" type="#_x0000_t202" style="position:absolute;margin-left:12.75pt;margin-top:46.05pt;width:233.2pt;height:18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" fillcolor="white [3201]" strokeweight=".5pt">
                <v:textbox>
                  <w:txbxContent>
                    <w:p w14:paraId="0AE2C65C" w14:textId="2241F918" w:rsidR="008C6CC9" w:rsidRPr="0049465D" w:rsidRDefault="0049465D" w:rsidP="0049465D">
                      <w:pPr>
                        <w:jc w:val="center"/>
                        <w:rPr>
                          <w:b/>
                          <w:bCs/>
                          <w:sz w:val="24"/>
                        </w:rPr>
                      </w:pPr>
                      <w:r w:rsidRPr="007F354C">
                        <w:rPr>
                          <w:b/>
                          <w:bCs/>
                          <w:sz w:val="24"/>
                          <w:u w:val="single"/>
                        </w:rPr>
                        <w:t xml:space="preserve">How do I stay connected </w:t>
                      </w:r>
                      <w:r w:rsidR="007F354C" w:rsidRPr="007F354C">
                        <w:rPr>
                          <w:b/>
                          <w:bCs/>
                          <w:sz w:val="24"/>
                          <w:u w:val="single"/>
                        </w:rPr>
                        <w:t xml:space="preserve">                    </w:t>
                      </w:r>
                      <w:r w:rsidRPr="007F354C">
                        <w:rPr>
                          <w:b/>
                          <w:bCs/>
                          <w:sz w:val="24"/>
                          <w:u w:val="single"/>
                        </w:rPr>
                        <w:t>to all things Winn</w:t>
                      </w:r>
                      <w:r w:rsidRPr="0049465D">
                        <w:rPr>
                          <w:b/>
                          <w:bCs/>
                          <w:sz w:val="24"/>
                        </w:rPr>
                        <w:t>?</w:t>
                      </w:r>
                    </w:p>
                    <w:p w14:paraId="38E05D69" w14:textId="791EEAF7" w:rsidR="0049465D" w:rsidRPr="007F354C" w:rsidRDefault="0049465D" w:rsidP="0049465D">
                      <w:pPr>
                        <w:pStyle w:val="ListParagraph"/>
                        <w:numPr>
                          <w:ilvl w:val="0"/>
                          <w:numId w:val="4"/>
                        </w:numPr>
                        <w:rPr>
                          <w:sz w:val="22"/>
                          <w:szCs w:val="22"/>
                        </w:rPr>
                      </w:pPr>
                      <w:r w:rsidRPr="007F354C">
                        <w:rPr>
                          <w:sz w:val="22"/>
                          <w:szCs w:val="22"/>
                        </w:rPr>
                        <w:t xml:space="preserve">Join our Winn PTO! </w:t>
                      </w:r>
                      <w:r w:rsidRPr="007F354C">
                        <w:rPr>
                          <w:sz w:val="22"/>
                          <w:szCs w:val="22"/>
                        </w:rPr>
                        <w:t>Come to the meeting</w:t>
                      </w:r>
                      <w:r w:rsidR="007F354C" w:rsidRPr="007F354C">
                        <w:rPr>
                          <w:sz w:val="22"/>
                          <w:szCs w:val="22"/>
                        </w:rPr>
                        <w:t xml:space="preserve">s first Monday of the month at </w:t>
                      </w:r>
                      <w:r w:rsidR="00451161">
                        <w:rPr>
                          <w:sz w:val="22"/>
                          <w:szCs w:val="22"/>
                        </w:rPr>
                        <w:t>6</w:t>
                      </w:r>
                      <w:bookmarkStart w:id="1" w:name="_GoBack"/>
                      <w:bookmarkEnd w:id="1"/>
                      <w:r w:rsidR="007F354C" w:rsidRPr="007F354C">
                        <w:rPr>
                          <w:sz w:val="22"/>
                          <w:szCs w:val="22"/>
                        </w:rPr>
                        <w:t>:00pm</w:t>
                      </w:r>
                    </w:p>
                    <w:p w14:paraId="126C6282" w14:textId="1BAC2523" w:rsidR="0049465D" w:rsidRPr="007F354C" w:rsidRDefault="0049465D" w:rsidP="0049465D">
                      <w:pPr>
                        <w:pStyle w:val="ListParagraph"/>
                        <w:numPr>
                          <w:ilvl w:val="0"/>
                          <w:numId w:val="4"/>
                        </w:numPr>
                        <w:rPr>
                          <w:sz w:val="22"/>
                          <w:szCs w:val="22"/>
                        </w:rPr>
                      </w:pPr>
                      <w:r w:rsidRPr="007F354C">
                        <w:rPr>
                          <w:sz w:val="22"/>
                          <w:szCs w:val="22"/>
                        </w:rPr>
                        <w:t>Join our Winn PTO Facebook group</w:t>
                      </w:r>
                      <w:r w:rsidR="00FC189D" w:rsidRPr="007F354C">
                        <w:rPr>
                          <w:sz w:val="22"/>
                          <w:szCs w:val="22"/>
                        </w:rPr>
                        <w:t xml:space="preserve"> – </w:t>
                      </w:r>
                      <w:r w:rsidR="00FC189D" w:rsidRPr="007F354C">
                        <w:rPr>
                          <w:b/>
                          <w:bCs/>
                          <w:sz w:val="22"/>
                          <w:szCs w:val="22"/>
                        </w:rPr>
                        <w:t>Winn Parent Club</w:t>
                      </w:r>
                    </w:p>
                    <w:p w14:paraId="630BD523" w14:textId="77777777" w:rsidR="0049465D" w:rsidRPr="007F354C" w:rsidRDefault="0049465D" w:rsidP="0049465D">
                      <w:pPr>
                        <w:pStyle w:val="ListParagraph"/>
                        <w:numPr>
                          <w:ilvl w:val="0"/>
                          <w:numId w:val="4"/>
                        </w:numPr>
                        <w:rPr>
                          <w:sz w:val="22"/>
                          <w:szCs w:val="22"/>
                        </w:rPr>
                      </w:pPr>
                      <w:r w:rsidRPr="007F354C">
                        <w:rPr>
                          <w:sz w:val="22"/>
                          <w:szCs w:val="22"/>
                        </w:rPr>
                        <w:t>“Like” our Winn Facebook page</w:t>
                      </w:r>
                    </w:p>
                    <w:p w14:paraId="57FC9D98" w14:textId="77777777" w:rsidR="0049465D" w:rsidRPr="007F354C" w:rsidRDefault="0049465D" w:rsidP="0049465D">
                      <w:pPr>
                        <w:pStyle w:val="ListParagraph"/>
                        <w:numPr>
                          <w:ilvl w:val="0"/>
                          <w:numId w:val="4"/>
                        </w:numPr>
                        <w:rPr>
                          <w:sz w:val="22"/>
                          <w:szCs w:val="22"/>
                        </w:rPr>
                      </w:pPr>
                      <w:r w:rsidRPr="007F354C">
                        <w:rPr>
                          <w:sz w:val="22"/>
                          <w:szCs w:val="22"/>
                        </w:rPr>
                        <w:t>Download our NEW Shepherd Public Schools app. This has a live feed that gives you instant access to information!</w:t>
                      </w:r>
                    </w:p>
                  </w:txbxContent>
                </v:textbox>
              </v:shape>
            </w:pict>
          </mc:Fallback>
        </mc:AlternateContent>
      </w:r>
      <w:r w:rsidR="00822377">
        <w:rPr>
          <w:noProof/>
        </w:rPr>
        <mc:AlternateContent>
          <mc:Choice Requires="wps">
            <w:drawing>
              <wp:anchor distT="0" distB="0" distL="114300" distR="114300" simplePos="0" relativeHeight="251667456" behindDoc="0" locked="0" layoutInCell="1" allowOverlap="1" wp14:anchorId="2465A166" wp14:editId="69ED9BB2">
                <wp:simplePos x="0" y="0"/>
                <wp:positionH relativeFrom="column">
                  <wp:posOffset>115037</wp:posOffset>
                </wp:positionH>
                <wp:positionV relativeFrom="paragraph">
                  <wp:posOffset>3044702</wp:posOffset>
                </wp:positionV>
                <wp:extent cx="6624955" cy="2530823"/>
                <wp:effectExtent l="0" t="0" r="17145" b="9525"/>
                <wp:wrapNone/>
                <wp:docPr id="160" name="Text Box 160"/>
                <wp:cNvGraphicFramePr/>
                <a:graphic xmlns:a="http://schemas.openxmlformats.org/drawingml/2006/main">
                  <a:graphicData uri="http://schemas.microsoft.com/office/word/2010/wordprocessingShape">
                    <wps:wsp>
                      <wps:cNvSpPr txBox="1"/>
                      <wps:spPr>
                        <a:xfrm>
                          <a:off x="0" y="0"/>
                          <a:ext cx="6624955" cy="2530823"/>
                        </a:xfrm>
                        <a:prstGeom prst="rect">
                          <a:avLst/>
                        </a:prstGeom>
                        <a:solidFill>
                          <a:schemeClr val="lt1"/>
                        </a:solidFill>
                        <a:ln w="6350">
                          <a:solidFill>
                            <a:prstClr val="black"/>
                          </a:solidFill>
                        </a:ln>
                      </wps:spPr>
                      <wps:txbx>
                        <w:txbxContent>
                          <w:p w14:paraId="7A0CC8C6" w14:textId="77777777" w:rsidR="00822377" w:rsidRPr="0049465D" w:rsidRDefault="00822377" w:rsidP="0049465D">
                            <w:pPr>
                              <w:jc w:val="center"/>
                              <w:rPr>
                                <w:b/>
                                <w:bCs/>
                                <w:sz w:val="28"/>
                                <w:szCs w:val="28"/>
                              </w:rPr>
                            </w:pPr>
                            <w:r w:rsidRPr="0049465D">
                              <w:rPr>
                                <w:b/>
                                <w:bCs/>
                                <w:sz w:val="28"/>
                                <w:szCs w:val="28"/>
                              </w:rPr>
                              <w:t>Electronic Newsletter</w:t>
                            </w:r>
                          </w:p>
                          <w:p w14:paraId="577F3CE7" w14:textId="77777777" w:rsidR="00822377" w:rsidRDefault="00822377">
                            <w:pPr>
                              <w:pBdr>
                                <w:bottom w:val="single" w:sz="6" w:space="1" w:color="auto"/>
                              </w:pBdr>
                              <w:rPr>
                                <w:sz w:val="24"/>
                              </w:rPr>
                            </w:pPr>
                            <w:r>
                              <w:rPr>
                                <w:sz w:val="24"/>
                              </w:rPr>
                              <w:t xml:space="preserve">We would like to share our newsletters this year as an electronic </w:t>
                            </w:r>
                            <w:r w:rsidR="0049465D">
                              <w:rPr>
                                <w:sz w:val="24"/>
                              </w:rPr>
                              <w:t>version only</w:t>
                            </w:r>
                            <w:r>
                              <w:rPr>
                                <w:sz w:val="24"/>
                              </w:rPr>
                              <w:t>. You can find it on Facebook and o</w:t>
                            </w:r>
                            <w:r w:rsidR="0049465D">
                              <w:rPr>
                                <w:sz w:val="24"/>
                              </w:rPr>
                              <w:t xml:space="preserve">n our website. We are trying to save paper! If you cannot access our newsletter on an electronic </w:t>
                            </w:r>
                            <w:proofErr w:type="gramStart"/>
                            <w:r w:rsidR="0049465D">
                              <w:rPr>
                                <w:sz w:val="24"/>
                              </w:rPr>
                              <w:t>device</w:t>
                            </w:r>
                            <w:proofErr w:type="gramEnd"/>
                            <w:r w:rsidR="0049465D">
                              <w:rPr>
                                <w:sz w:val="24"/>
                              </w:rPr>
                              <w:t xml:space="preserve"> we will print you a paper copy. Please send this form in if you need a paper copy (one per family)</w:t>
                            </w:r>
                          </w:p>
                          <w:p w14:paraId="47505630" w14:textId="77777777" w:rsidR="0049465D" w:rsidRDefault="0049465D">
                            <w:pPr>
                              <w:rPr>
                                <w:sz w:val="24"/>
                              </w:rPr>
                            </w:pPr>
                          </w:p>
                          <w:p w14:paraId="70075B55" w14:textId="77777777" w:rsidR="0049465D" w:rsidRPr="0049465D" w:rsidRDefault="0049465D">
                            <w:pPr>
                              <w:rPr>
                                <w:b/>
                                <w:bCs/>
                                <w:i/>
                                <w:iCs/>
                                <w:sz w:val="24"/>
                              </w:rPr>
                            </w:pPr>
                            <w:r w:rsidRPr="0049465D">
                              <w:rPr>
                                <w:b/>
                                <w:bCs/>
                                <w:i/>
                                <w:iCs/>
                                <w:sz w:val="24"/>
                              </w:rPr>
                              <w:t xml:space="preserve">I would like a paper copy of the Winn Word (Winn Elementary Newsletter).  </w:t>
                            </w:r>
                          </w:p>
                          <w:p w14:paraId="6547BB4C" w14:textId="77777777" w:rsidR="0049465D" w:rsidRDefault="0049465D">
                            <w:pPr>
                              <w:rPr>
                                <w:sz w:val="24"/>
                              </w:rPr>
                            </w:pPr>
                          </w:p>
                          <w:p w14:paraId="0BE93059" w14:textId="77777777" w:rsidR="0049465D" w:rsidRDefault="0049465D">
                            <w:pPr>
                              <w:rPr>
                                <w:sz w:val="24"/>
                              </w:rPr>
                            </w:pPr>
                            <w:r>
                              <w:rPr>
                                <w:sz w:val="24"/>
                              </w:rPr>
                              <w:t>Child Name: ____________________________________</w:t>
                            </w:r>
                          </w:p>
                          <w:p w14:paraId="0BF082BA" w14:textId="77777777" w:rsidR="0049465D" w:rsidRDefault="0049465D">
                            <w:pPr>
                              <w:rPr>
                                <w:sz w:val="24"/>
                              </w:rPr>
                            </w:pPr>
                            <w:r>
                              <w:rPr>
                                <w:sz w:val="24"/>
                              </w:rPr>
                              <w:t>Classroom Teacher: _____________________________</w:t>
                            </w:r>
                          </w:p>
                          <w:p w14:paraId="24D3DC7C" w14:textId="77777777" w:rsidR="0049465D" w:rsidRDefault="0049465D">
                            <w:pPr>
                              <w:rPr>
                                <w:sz w:val="24"/>
                              </w:rPr>
                            </w:pPr>
                          </w:p>
                          <w:p w14:paraId="6EBE3C63" w14:textId="77777777" w:rsidR="0049465D" w:rsidRPr="0049465D" w:rsidRDefault="0049465D" w:rsidP="0049465D">
                            <w:pPr>
                              <w:jc w:val="center"/>
                              <w:rPr>
                                <w:b/>
                                <w:bCs/>
                                <w:i/>
                                <w:iCs/>
                                <w:sz w:val="24"/>
                              </w:rPr>
                            </w:pPr>
                            <w:r w:rsidRPr="0049465D">
                              <w:rPr>
                                <w:b/>
                                <w:bCs/>
                                <w:i/>
                                <w:iCs/>
                                <w:sz w:val="24"/>
                              </w:rPr>
                              <w:t>Please return by September 4</w:t>
                            </w:r>
                            <w:r w:rsidRPr="0049465D">
                              <w:rPr>
                                <w:b/>
                                <w:bCs/>
                                <w:i/>
                                <w:iCs/>
                                <w:sz w:val="24"/>
                                <w:vertAlign w:val="superscript"/>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65A166" id="Text Box 160" o:spid="_x0000_s1040" type="#_x0000_t202" style="position:absolute;margin-left:9.05pt;margin-top:239.75pt;width:521.65pt;height:199.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" fillcolor="white [3201]" strokeweight=".5pt">
                <v:textbox>
                  <w:txbxContent>
                    <w:p w14:paraId="7A0CC8C6" w14:textId="77777777" w:rsidR="00822377" w:rsidRPr="0049465D" w:rsidRDefault="00822377" w:rsidP="0049465D">
                      <w:pPr>
                        <w:jc w:val="center"/>
                        <w:rPr>
                          <w:b/>
                          <w:bCs/>
                          <w:sz w:val="28"/>
                          <w:szCs w:val="28"/>
                        </w:rPr>
                      </w:pPr>
                      <w:r w:rsidRPr="0049465D">
                        <w:rPr>
                          <w:b/>
                          <w:bCs/>
                          <w:sz w:val="28"/>
                          <w:szCs w:val="28"/>
                        </w:rPr>
                        <w:t>Electronic Newsletter</w:t>
                      </w:r>
                    </w:p>
                    <w:p w14:paraId="577F3CE7" w14:textId="77777777" w:rsidR="00822377" w:rsidRDefault="00822377">
                      <w:pPr>
                        <w:pBdr>
                          <w:bottom w:val="single" w:sz="6" w:space="1" w:color="auto"/>
                        </w:pBdr>
                        <w:rPr>
                          <w:sz w:val="24"/>
                        </w:rPr>
                      </w:pPr>
                      <w:r>
                        <w:rPr>
                          <w:sz w:val="24"/>
                        </w:rPr>
                        <w:t xml:space="preserve">We would like to share our newsletters this year as an electronic </w:t>
                      </w:r>
                      <w:r w:rsidR="0049465D">
                        <w:rPr>
                          <w:sz w:val="24"/>
                        </w:rPr>
                        <w:t>version only</w:t>
                      </w:r>
                      <w:r>
                        <w:rPr>
                          <w:sz w:val="24"/>
                        </w:rPr>
                        <w:t>. You can find it on Facebook and o</w:t>
                      </w:r>
                      <w:r w:rsidR="0049465D">
                        <w:rPr>
                          <w:sz w:val="24"/>
                        </w:rPr>
                        <w:t xml:space="preserve">n our website. We are trying to save paper! If you cannot access our newsletter on an electronic </w:t>
                      </w:r>
                      <w:proofErr w:type="gramStart"/>
                      <w:r w:rsidR="0049465D">
                        <w:rPr>
                          <w:sz w:val="24"/>
                        </w:rPr>
                        <w:t>device</w:t>
                      </w:r>
                      <w:proofErr w:type="gramEnd"/>
                      <w:r w:rsidR="0049465D">
                        <w:rPr>
                          <w:sz w:val="24"/>
                        </w:rPr>
                        <w:t xml:space="preserve"> we will print you a paper copy. Please send this form in if you need a paper copy (one per family)</w:t>
                      </w:r>
                    </w:p>
                    <w:p w14:paraId="47505630" w14:textId="77777777" w:rsidR="0049465D" w:rsidRDefault="0049465D">
                      <w:pPr>
                        <w:rPr>
                          <w:sz w:val="24"/>
                        </w:rPr>
                      </w:pPr>
                    </w:p>
                    <w:p w14:paraId="70075B55" w14:textId="77777777" w:rsidR="0049465D" w:rsidRPr="0049465D" w:rsidRDefault="0049465D">
                      <w:pPr>
                        <w:rPr>
                          <w:b/>
                          <w:bCs/>
                          <w:i/>
                          <w:iCs/>
                          <w:sz w:val="24"/>
                        </w:rPr>
                      </w:pPr>
                      <w:r w:rsidRPr="0049465D">
                        <w:rPr>
                          <w:b/>
                          <w:bCs/>
                          <w:i/>
                          <w:iCs/>
                          <w:sz w:val="24"/>
                        </w:rPr>
                        <w:t xml:space="preserve">I would like a paper copy of the Winn Word (Winn Elementary Newsletter).  </w:t>
                      </w:r>
                    </w:p>
                    <w:p w14:paraId="6547BB4C" w14:textId="77777777" w:rsidR="0049465D" w:rsidRDefault="0049465D">
                      <w:pPr>
                        <w:rPr>
                          <w:sz w:val="24"/>
                        </w:rPr>
                      </w:pPr>
                    </w:p>
                    <w:p w14:paraId="0BE93059" w14:textId="77777777" w:rsidR="0049465D" w:rsidRDefault="0049465D">
                      <w:pPr>
                        <w:rPr>
                          <w:sz w:val="24"/>
                        </w:rPr>
                      </w:pPr>
                      <w:r>
                        <w:rPr>
                          <w:sz w:val="24"/>
                        </w:rPr>
                        <w:t>Child Name: ____________________________________</w:t>
                      </w:r>
                    </w:p>
                    <w:p w14:paraId="0BF082BA" w14:textId="77777777" w:rsidR="0049465D" w:rsidRDefault="0049465D">
                      <w:pPr>
                        <w:rPr>
                          <w:sz w:val="24"/>
                        </w:rPr>
                      </w:pPr>
                      <w:r>
                        <w:rPr>
                          <w:sz w:val="24"/>
                        </w:rPr>
                        <w:t>Classroom Teacher: _____________________________</w:t>
                      </w:r>
                    </w:p>
                    <w:p w14:paraId="24D3DC7C" w14:textId="77777777" w:rsidR="0049465D" w:rsidRDefault="0049465D">
                      <w:pPr>
                        <w:rPr>
                          <w:sz w:val="24"/>
                        </w:rPr>
                      </w:pPr>
                    </w:p>
                    <w:p w14:paraId="6EBE3C63" w14:textId="77777777" w:rsidR="0049465D" w:rsidRPr="0049465D" w:rsidRDefault="0049465D" w:rsidP="0049465D">
                      <w:pPr>
                        <w:jc w:val="center"/>
                        <w:rPr>
                          <w:b/>
                          <w:bCs/>
                          <w:i/>
                          <w:iCs/>
                          <w:sz w:val="24"/>
                        </w:rPr>
                      </w:pPr>
                      <w:r w:rsidRPr="0049465D">
                        <w:rPr>
                          <w:b/>
                          <w:bCs/>
                          <w:i/>
                          <w:iCs/>
                          <w:sz w:val="24"/>
                        </w:rPr>
                        <w:t>Please return by September 4</w:t>
                      </w:r>
                      <w:r w:rsidRPr="0049465D">
                        <w:rPr>
                          <w:b/>
                          <w:bCs/>
                          <w:i/>
                          <w:iCs/>
                          <w:sz w:val="24"/>
                          <w:vertAlign w:val="superscript"/>
                        </w:rPr>
                        <w:t>th</w:t>
                      </w:r>
                    </w:p>
                  </w:txbxContent>
                </v:textbox>
              </v:shape>
            </w:pict>
          </mc:Fallback>
        </mc:AlternateContent>
      </w:r>
    </w:p>
    <w:sectPr w:rsidR="00DB5E11" w:rsidSect="002509B2">
      <w:headerReference w:type="even" r:id="rId15"/>
      <w:headerReference w:type="default" r:id="rId16"/>
      <w:headerReference w:type="first" r:id="rId17"/>
      <w:pgSz w:w="12240" w:h="15840" w:code="1"/>
      <w:pgMar w:top="720" w:right="720" w:bottom="734"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FF088" w14:textId="77777777" w:rsidR="00B74145" w:rsidRDefault="00B74145">
      <w:r>
        <w:separator/>
      </w:r>
    </w:p>
  </w:endnote>
  <w:endnote w:type="continuationSeparator" w:id="0">
    <w:p w14:paraId="2E7EA857" w14:textId="77777777" w:rsidR="00B74145" w:rsidRDefault="00B74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halkboard">
    <w:panose1 w:val="03050602040202020205"/>
    <w:charset w:val="4D"/>
    <w:family w:val="script"/>
    <w:pitch w:val="variable"/>
    <w:sig w:usb0="8000002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DD508" w14:textId="77777777" w:rsidR="00B74145" w:rsidRDefault="00B74145">
      <w:r>
        <w:separator/>
      </w:r>
    </w:p>
  </w:footnote>
  <w:footnote w:type="continuationSeparator" w:id="0">
    <w:p w14:paraId="1CCC620F" w14:textId="77777777" w:rsidR="00B74145" w:rsidRDefault="00B74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E0EC2" w14:textId="77777777" w:rsidR="00120308" w:rsidRDefault="007027A2" w:rsidP="00C876E7">
    <w:pPr>
      <w:ind w:right="360" w:firstLine="360"/>
    </w:pPr>
    <w:r>
      <w:rPr>
        <w:noProof/>
      </w:rPr>
      <mc:AlternateContent>
        <mc:Choice Requires="wps">
          <w:drawing>
            <wp:anchor distT="0" distB="0" distL="114300" distR="114300" simplePos="0" relativeHeight="251659776" behindDoc="0" locked="0" layoutInCell="1" allowOverlap="1" wp14:anchorId="16235363" wp14:editId="6442AE1E">
              <wp:simplePos x="0" y="0"/>
              <wp:positionH relativeFrom="page">
                <wp:posOffset>621665</wp:posOffset>
              </wp:positionH>
              <wp:positionV relativeFrom="page">
                <wp:posOffset>654685</wp:posOffset>
              </wp:positionV>
              <wp:extent cx="2923540" cy="308610"/>
              <wp:effectExtent l="0" t="0" r="0" b="0"/>
              <wp:wrapNone/>
              <wp:docPr id="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35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6BE71" w14:textId="77777777" w:rsidR="00C876E7" w:rsidRDefault="00C876E7" w:rsidP="00774DA7">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FC5319">
                            <w:rPr>
                              <w:rStyle w:val="AllCapsChar"/>
                              <w:noProof/>
                            </w:rPr>
                            <w:t>2</w:t>
                          </w:r>
                          <w:r w:rsidRPr="00C876E7">
                            <w:rPr>
                              <w:rStyle w:val="AllCapsChar"/>
                            </w:rPr>
                            <w:fldChar w:fldCharType="end"/>
                          </w:r>
                          <w:r w:rsidR="00774DA7">
                            <w:rPr>
                              <w:rStyle w:val="PageNumber"/>
                            </w:rPr>
                            <w:tab/>
                          </w:r>
                          <w:r w:rsidRPr="00C876E7">
                            <w:rPr>
                              <w:rStyle w:val="AllCapsChar"/>
                            </w:rPr>
                            <w:t>Type Title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35363" id="_x0000_t202" coordsize="21600,21600" o:spt="202" path="m,l,21600r21600,l21600,xe">
              <v:stroke joinstyle="miter"/>
              <v:path gradientshapeok="t" o:connecttype="rect"/>
            </v:shapetype>
            <v:shape id="Text Box 9" o:spid="_x0000_s1041" type="#_x0000_t202" style="position:absolute;left:0;text-align:left;margin-left:48.95pt;margin-top:51.55pt;width:230.2pt;height:24.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" filled="f" stroked="f">
              <v:path arrowok="t"/>
              <v:textbox>
                <w:txbxContent>
                  <w:p w14:paraId="0056BE71" w14:textId="77777777" w:rsidR="00C876E7" w:rsidRDefault="00C876E7" w:rsidP="00774DA7">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FC5319">
                      <w:rPr>
                        <w:rStyle w:val="AllCapsChar"/>
                        <w:noProof/>
                      </w:rPr>
                      <w:t>2</w:t>
                    </w:r>
                    <w:r w:rsidRPr="00C876E7">
                      <w:rPr>
                        <w:rStyle w:val="AllCapsChar"/>
                      </w:rPr>
                      <w:fldChar w:fldCharType="end"/>
                    </w:r>
                    <w:r w:rsidR="00774DA7">
                      <w:rPr>
                        <w:rStyle w:val="PageNumber"/>
                      </w:rPr>
                      <w:tab/>
                    </w:r>
                    <w:r w:rsidRPr="00C876E7">
                      <w:rPr>
                        <w:rStyle w:val="AllCapsChar"/>
                      </w:rPr>
                      <w:t>Type Title Here</w:t>
                    </w: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6D1E94BB" wp14:editId="493CAFFC">
              <wp:simplePos x="0" y="0"/>
              <wp:positionH relativeFrom="column">
                <wp:posOffset>1254125</wp:posOffset>
              </wp:positionH>
              <wp:positionV relativeFrom="paragraph">
                <wp:posOffset>586105</wp:posOffset>
              </wp:positionV>
              <wp:extent cx="5486400" cy="365760"/>
              <wp:effectExtent l="0" t="0" r="0" b="0"/>
              <wp:wrapNone/>
              <wp:docPr id="9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365760"/>
                      </a:xfrm>
                      <a:prstGeom prst="rect">
                        <a:avLst/>
                      </a:prstGeom>
                      <a:gradFill rotWithShape="1">
                        <a:gsLst>
                          <a:gs pos="0">
                            <a:srgbClr val="E89B00">
                              <a:gamma/>
                              <a:tint val="0"/>
                              <a:invGamma/>
                            </a:srgbClr>
                          </a:gs>
                          <a:gs pos="100000">
                            <a:srgbClr val="E89B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6FC78" id="Rectangle 4" o:spid="_x0000_s1026" style="position:absolute;margin-left:98.75pt;margin-top:46.15pt;width:6in;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" stroked="f">
              <v:fill color2="#e89b00" rotate="t" angle="90" focus="100%" type="gradient"/>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5AC0D" w14:textId="77777777" w:rsidR="001650FE" w:rsidRDefault="007027A2" w:rsidP="002509B2">
    <w:pPr>
      <w:ind w:right="360" w:firstLine="360"/>
    </w:pPr>
    <w:r>
      <w:rPr>
        <w:noProof/>
      </w:rPr>
      <mc:AlternateContent>
        <mc:Choice Requires="wps">
          <w:drawing>
            <wp:anchor distT="0" distB="0" distL="114300" distR="114300" simplePos="0" relativeHeight="251658752" behindDoc="0" locked="0" layoutInCell="1" allowOverlap="1" wp14:anchorId="38383FAC" wp14:editId="60EF7D41">
              <wp:simplePos x="0" y="0"/>
              <wp:positionH relativeFrom="page">
                <wp:posOffset>6858000</wp:posOffset>
              </wp:positionH>
              <wp:positionV relativeFrom="page">
                <wp:posOffset>643890</wp:posOffset>
              </wp:positionV>
              <wp:extent cx="351155" cy="308610"/>
              <wp:effectExtent l="0" t="0" r="0" b="0"/>
              <wp:wrapNone/>
              <wp:docPr id="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1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4063B" w14:textId="77777777" w:rsidR="00C876E7" w:rsidRDefault="00C876E7" w:rsidP="00C876E7">
                          <w:pPr>
                            <w:pStyle w:val="AllCaps"/>
                          </w:pPr>
                          <w:r>
                            <w:rPr>
                              <w:rStyle w:val="PageNumber"/>
                            </w:rPr>
                            <w:fldChar w:fldCharType="begin"/>
                          </w:r>
                          <w:r>
                            <w:rPr>
                              <w:rStyle w:val="PageNumber"/>
                            </w:rPr>
                            <w:instrText xml:space="preserve">PAGE  </w:instrText>
                          </w:r>
                          <w:r>
                            <w:rPr>
                              <w:rStyle w:val="PageNumber"/>
                            </w:rPr>
                            <w:fldChar w:fldCharType="separate"/>
                          </w:r>
                          <w:r w:rsidR="00FC5319">
                            <w:rPr>
                              <w:rStyle w:val="PageNumber"/>
                              <w:noProof/>
                            </w:rPr>
                            <w:t>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83FAC" id="_x0000_t202" coordsize="21600,21600" o:spt="202" path="m,l,21600r21600,l21600,xe">
              <v:stroke joinstyle="miter"/>
              <v:path gradientshapeok="t" o:connecttype="rect"/>
            </v:shapetype>
            <v:shape id="Text Box 8" o:spid="_x0000_s1042" type="#_x0000_t202" style="position:absolute;left:0;text-align:left;margin-left:540pt;margin-top:50.7pt;width:27.65pt;height:24.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" filled="f" stroked="f">
              <v:path arrowok="t"/>
              <v:textbox>
                <w:txbxContent>
                  <w:p w14:paraId="6C94063B" w14:textId="77777777" w:rsidR="00C876E7" w:rsidRDefault="00C876E7" w:rsidP="00C876E7">
                    <w:pPr>
                      <w:pStyle w:val="AllCaps"/>
                    </w:pPr>
                    <w:r>
                      <w:rPr>
                        <w:rStyle w:val="PageNumber"/>
                      </w:rPr>
                      <w:fldChar w:fldCharType="begin"/>
                    </w:r>
                    <w:r>
                      <w:rPr>
                        <w:rStyle w:val="PageNumber"/>
                      </w:rPr>
                      <w:instrText xml:space="preserve">PAGE  </w:instrText>
                    </w:r>
                    <w:r>
                      <w:rPr>
                        <w:rStyle w:val="PageNumber"/>
                      </w:rPr>
                      <w:fldChar w:fldCharType="separate"/>
                    </w:r>
                    <w:r w:rsidR="00FC5319">
                      <w:rPr>
                        <w:rStyle w:val="PageNumber"/>
                        <w:noProof/>
                      </w:rPr>
                      <w:t>3</w:t>
                    </w:r>
                    <w:r>
                      <w:rPr>
                        <w:rStyle w:val="PageNumber"/>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5EA5034C" wp14:editId="7B7C6EE5">
              <wp:simplePos x="0" y="0"/>
              <wp:positionH relativeFrom="column">
                <wp:posOffset>113665</wp:posOffset>
              </wp:positionH>
              <wp:positionV relativeFrom="paragraph">
                <wp:posOffset>588645</wp:posOffset>
              </wp:positionV>
              <wp:extent cx="5486400" cy="365760"/>
              <wp:effectExtent l="0" t="0" r="0" b="0"/>
              <wp:wrapNone/>
              <wp:docPr id="9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365760"/>
                      </a:xfrm>
                      <a:prstGeom prst="rect">
                        <a:avLst/>
                      </a:prstGeom>
                      <a:gradFill rotWithShape="1">
                        <a:gsLst>
                          <a:gs pos="0">
                            <a:srgbClr val="E89B00"/>
                          </a:gs>
                          <a:gs pos="100000">
                            <a:srgbClr val="E89B00">
                              <a:gamma/>
                              <a:tint val="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DCF0E" id="Rectangle 5" o:spid="_x0000_s1026" style="position:absolute;margin-left:8.95pt;margin-top:46.35pt;width:6in;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" fillcolor="#e89b00" stroked="f">
              <v:fill rotate="t" angle="90" focus="100%" type="gradient"/>
              <v:path arrowok="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85601" w14:textId="77777777" w:rsidR="00462A64" w:rsidRDefault="007027A2" w:rsidP="00462A64">
    <w:pPr>
      <w:tabs>
        <w:tab w:val="left" w:pos="8730"/>
      </w:tabs>
    </w:pPr>
    <w:r>
      <w:rPr>
        <w:noProof/>
      </w:rPr>
      <mc:AlternateContent>
        <mc:Choice Requires="wps">
          <w:drawing>
            <wp:anchor distT="0" distB="0" distL="114300" distR="114300" simplePos="0" relativeHeight="251656704" behindDoc="0" locked="0" layoutInCell="1" allowOverlap="1" wp14:anchorId="6FB743CB" wp14:editId="64B0C5A5">
              <wp:simplePos x="0" y="0"/>
              <wp:positionH relativeFrom="column">
                <wp:posOffset>106680</wp:posOffset>
              </wp:positionH>
              <wp:positionV relativeFrom="paragraph">
                <wp:posOffset>459105</wp:posOffset>
              </wp:positionV>
              <wp:extent cx="5029835" cy="697865"/>
              <wp:effectExtent l="0" t="0" r="0" b="0"/>
              <wp:wrapNone/>
              <wp:docPr id="9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835" cy="697865"/>
                      </a:xfrm>
                      <a:prstGeom prst="rect">
                        <a:avLst/>
                      </a:prstGeom>
                      <a:gradFill rotWithShape="1">
                        <a:gsLst>
                          <a:gs pos="0">
                            <a:srgbClr val="E89B00"/>
                          </a:gs>
                          <a:gs pos="100000">
                            <a:srgbClr val="E89B00">
                              <a:gamma/>
                              <a:tint val="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840E2" id="Rectangle 3" o:spid="_x0000_s1026" style="position:absolute;margin-left:8.4pt;margin-top:36.15pt;width:396.05pt;height:5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" fillcolor="#e89b00" stroked="f">
              <v:fill rotate="t" angle="90" focus="100%" type="gradien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377FBE"/>
    <w:multiLevelType w:val="hybridMultilevel"/>
    <w:tmpl w:val="01768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ED15DD"/>
    <w:multiLevelType w:val="hybridMultilevel"/>
    <w:tmpl w:val="CD5E1E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416B43"/>
    <w:multiLevelType w:val="hybridMultilevel"/>
    <w:tmpl w:val="4ACE4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1B217B"/>
    <w:multiLevelType w:val="hybridMultilevel"/>
    <w:tmpl w:val="287ED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E120DB"/>
    <w:multiLevelType w:val="hybridMultilevel"/>
    <w:tmpl w:val="312EF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360F10"/>
    <w:multiLevelType w:val="hybridMultilevel"/>
    <w:tmpl w:val="1844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644"/>
    <w:rsid w:val="00057758"/>
    <w:rsid w:val="00070FD0"/>
    <w:rsid w:val="0009537F"/>
    <w:rsid w:val="000957F5"/>
    <w:rsid w:val="000961EB"/>
    <w:rsid w:val="000B2761"/>
    <w:rsid w:val="000B7F1A"/>
    <w:rsid w:val="00120308"/>
    <w:rsid w:val="00120653"/>
    <w:rsid w:val="001650FE"/>
    <w:rsid w:val="001E4DD0"/>
    <w:rsid w:val="001E7A17"/>
    <w:rsid w:val="002509B2"/>
    <w:rsid w:val="002A05B8"/>
    <w:rsid w:val="002A73E2"/>
    <w:rsid w:val="00300103"/>
    <w:rsid w:val="003122C5"/>
    <w:rsid w:val="003C68BB"/>
    <w:rsid w:val="00451161"/>
    <w:rsid w:val="00462A64"/>
    <w:rsid w:val="00463644"/>
    <w:rsid w:val="0049465D"/>
    <w:rsid w:val="00531DB1"/>
    <w:rsid w:val="00553185"/>
    <w:rsid w:val="00560A64"/>
    <w:rsid w:val="005F0B56"/>
    <w:rsid w:val="00667B70"/>
    <w:rsid w:val="007027A2"/>
    <w:rsid w:val="00712F7E"/>
    <w:rsid w:val="0072530C"/>
    <w:rsid w:val="0076654E"/>
    <w:rsid w:val="00774DA7"/>
    <w:rsid w:val="00781FA7"/>
    <w:rsid w:val="00791007"/>
    <w:rsid w:val="007A7214"/>
    <w:rsid w:val="007B3B99"/>
    <w:rsid w:val="007F354C"/>
    <w:rsid w:val="00810019"/>
    <w:rsid w:val="00822377"/>
    <w:rsid w:val="00845A3E"/>
    <w:rsid w:val="008B600A"/>
    <w:rsid w:val="008C6CC9"/>
    <w:rsid w:val="008E0FD5"/>
    <w:rsid w:val="00970852"/>
    <w:rsid w:val="009A037D"/>
    <w:rsid w:val="009A7238"/>
    <w:rsid w:val="00A64D80"/>
    <w:rsid w:val="00A742B0"/>
    <w:rsid w:val="00A90A49"/>
    <w:rsid w:val="00AC4CC5"/>
    <w:rsid w:val="00AE020C"/>
    <w:rsid w:val="00B071DE"/>
    <w:rsid w:val="00B120C1"/>
    <w:rsid w:val="00B61D6C"/>
    <w:rsid w:val="00B62368"/>
    <w:rsid w:val="00B74145"/>
    <w:rsid w:val="00B87A24"/>
    <w:rsid w:val="00C3737C"/>
    <w:rsid w:val="00C45937"/>
    <w:rsid w:val="00C876E7"/>
    <w:rsid w:val="00D06B8C"/>
    <w:rsid w:val="00D07ABC"/>
    <w:rsid w:val="00D8695C"/>
    <w:rsid w:val="00DB5E11"/>
    <w:rsid w:val="00DD0EF9"/>
    <w:rsid w:val="00DD4EEF"/>
    <w:rsid w:val="00E22204"/>
    <w:rsid w:val="00E32D23"/>
    <w:rsid w:val="00E37291"/>
    <w:rsid w:val="00E71041"/>
    <w:rsid w:val="00F84F4F"/>
    <w:rsid w:val="00FB76C8"/>
    <w:rsid w:val="00FC189D"/>
    <w:rsid w:val="00FC5319"/>
    <w:rsid w:val="00FD4D57"/>
    <w:rsid w:val="00FD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00F454"/>
  <w15:chartTrackingRefBased/>
  <w15:docId w15:val="{22C9C4E2-D9B8-B242-9E1A-F8EBEB4A7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70852"/>
    <w:rPr>
      <w:rFonts w:ascii="Century Gothic" w:hAnsi="Century Gothic"/>
      <w:sz w:val="16"/>
      <w:szCs w:val="24"/>
    </w:rPr>
  </w:style>
  <w:style w:type="paragraph" w:styleId="Heading1">
    <w:name w:val="heading 1"/>
    <w:basedOn w:val="Normal"/>
    <w:next w:val="Normal"/>
    <w:qFormat/>
    <w:rsid w:val="00667B70"/>
    <w:pPr>
      <w:keepNext/>
      <w:spacing w:before="240"/>
      <w:ind w:left="270"/>
      <w:outlineLvl w:val="0"/>
    </w:pPr>
    <w:rPr>
      <w:rFonts w:cs="Arial"/>
      <w:bCs/>
      <w:kern w:val="32"/>
      <w:sz w:val="60"/>
      <w:szCs w:val="32"/>
    </w:rPr>
  </w:style>
  <w:style w:type="paragraph" w:styleId="Heading2">
    <w:name w:val="heading 2"/>
    <w:basedOn w:val="Normal"/>
    <w:next w:val="Normal"/>
    <w:qFormat/>
    <w:rsid w:val="00970852"/>
    <w:pPr>
      <w:keepNext/>
      <w:spacing w:before="240" w:after="60"/>
      <w:ind w:left="180"/>
      <w:outlineLvl w:val="1"/>
    </w:pPr>
    <w:rPr>
      <w:rFonts w:cs="Arial"/>
      <w:bCs/>
      <w:iCs/>
      <w:color w:val="E89B00"/>
      <w:sz w:val="40"/>
      <w:szCs w:val="28"/>
    </w:rPr>
  </w:style>
  <w:style w:type="paragraph" w:styleId="Heading3">
    <w:name w:val="heading 3"/>
    <w:basedOn w:val="Heading2"/>
    <w:next w:val="Normal"/>
    <w:qFormat/>
    <w:rsid w:val="00AC4CC5"/>
    <w:pPr>
      <w:ind w:left="450"/>
      <w:outlineLvl w:val="2"/>
    </w:pPr>
  </w:style>
  <w:style w:type="paragraph" w:styleId="Heading4">
    <w:name w:val="heading 4"/>
    <w:basedOn w:val="LeftColumnText"/>
    <w:next w:val="Normal"/>
    <w:link w:val="Heading4Char"/>
    <w:qFormat/>
    <w:rsid w:val="00A90A49"/>
    <w:pPr>
      <w:framePr w:wrap="around" w:vAnchor="page" w:hAnchor="page" w:y="721"/>
      <w:suppressOverlap/>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BodyText">
    <w:name w:val="Newsletter Body Text"/>
    <w:basedOn w:val="Normal"/>
    <w:rsid w:val="00B071DE"/>
    <w:pPr>
      <w:spacing w:after="200" w:line="288" w:lineRule="auto"/>
    </w:pPr>
  </w:style>
  <w:style w:type="paragraph" w:customStyle="1" w:styleId="LeftColumnText">
    <w:name w:val="Left Column Text"/>
    <w:basedOn w:val="Normal"/>
    <w:link w:val="LeftColumnTextChar"/>
    <w:rsid w:val="00667B70"/>
    <w:pPr>
      <w:framePr w:hSpace="187" w:wrap="around" w:vAnchor="text" w:hAnchor="text" w:xAlign="center" w:y="1"/>
      <w:spacing w:after="160" w:line="312" w:lineRule="auto"/>
    </w:pPr>
  </w:style>
  <w:style w:type="paragraph" w:styleId="ListParagraph">
    <w:name w:val="List Paragraph"/>
    <w:basedOn w:val="Normal"/>
    <w:uiPriority w:val="34"/>
    <w:qFormat/>
    <w:rsid w:val="00300103"/>
    <w:pPr>
      <w:ind w:left="720"/>
      <w:contextualSpacing/>
    </w:pPr>
  </w:style>
  <w:style w:type="paragraph" w:customStyle="1" w:styleId="LeftColumnHeading">
    <w:name w:val="Left Column Heading"/>
    <w:basedOn w:val="Normal"/>
    <w:link w:val="LeftColumnHeadingCharChar"/>
    <w:rsid w:val="00667B70"/>
    <w:rPr>
      <w:b/>
      <w:szCs w:val="16"/>
    </w:rPr>
  </w:style>
  <w:style w:type="character" w:customStyle="1" w:styleId="LeftColumnHeadingCharChar">
    <w:name w:val="Left Column Heading Char Char"/>
    <w:basedOn w:val="DefaultParagraphFont"/>
    <w:link w:val="LeftColumnHeading"/>
    <w:rsid w:val="00667B70"/>
    <w:rPr>
      <w:rFonts w:ascii="Century Gothic" w:hAnsi="Century Gothic"/>
      <w:b/>
      <w:sz w:val="16"/>
      <w:szCs w:val="16"/>
      <w:lang w:val="en-US" w:eastAsia="en-US" w:bidi="ar-SA"/>
    </w:rPr>
  </w:style>
  <w:style w:type="paragraph" w:customStyle="1" w:styleId="Information">
    <w:name w:val="Information"/>
    <w:basedOn w:val="Normal"/>
    <w:rsid w:val="00667B70"/>
    <w:pPr>
      <w:ind w:left="257"/>
    </w:pPr>
  </w:style>
  <w:style w:type="paragraph" w:customStyle="1" w:styleId="LeftColumnCaption">
    <w:name w:val="Left Column Caption"/>
    <w:basedOn w:val="LeftColumnText"/>
    <w:rsid w:val="00C3737C"/>
    <w:pPr>
      <w:framePr w:wrap="around"/>
      <w:spacing w:line="552" w:lineRule="auto"/>
    </w:pPr>
    <w:rPr>
      <w:i/>
    </w:rPr>
  </w:style>
  <w:style w:type="paragraph" w:customStyle="1" w:styleId="NewsletterDate">
    <w:name w:val="Newsletter Date"/>
    <w:basedOn w:val="LeftColumnHeading"/>
    <w:rsid w:val="00D07ABC"/>
    <w:pPr>
      <w:ind w:left="257"/>
    </w:pPr>
  </w:style>
  <w:style w:type="paragraph" w:styleId="BalloonText">
    <w:name w:val="Balloon Text"/>
    <w:basedOn w:val="Normal"/>
    <w:semiHidden/>
    <w:rsid w:val="000B2761"/>
    <w:rPr>
      <w:rFonts w:ascii="Tahoma" w:hAnsi="Tahoma" w:cs="Tahoma"/>
      <w:szCs w:val="16"/>
    </w:rPr>
  </w:style>
  <w:style w:type="paragraph" w:styleId="Footer">
    <w:name w:val="footer"/>
    <w:basedOn w:val="Normal"/>
    <w:rsid w:val="00C876E7"/>
    <w:pPr>
      <w:tabs>
        <w:tab w:val="center" w:pos="4320"/>
        <w:tab w:val="right" w:pos="8640"/>
      </w:tabs>
    </w:pPr>
  </w:style>
  <w:style w:type="paragraph" w:customStyle="1" w:styleId="MailingAddress">
    <w:name w:val="Mailing Address"/>
    <w:basedOn w:val="Normal"/>
    <w:rsid w:val="00D06B8C"/>
    <w:rPr>
      <w:caps/>
      <w:sz w:val="20"/>
      <w:szCs w:val="20"/>
    </w:rPr>
  </w:style>
  <w:style w:type="paragraph" w:customStyle="1" w:styleId="Tagline">
    <w:name w:val="Tagline"/>
    <w:basedOn w:val="Normal"/>
    <w:rsid w:val="00D06B8C"/>
    <w:rPr>
      <w:i/>
    </w:rPr>
  </w:style>
  <w:style w:type="paragraph" w:customStyle="1" w:styleId="ParagraphRuleAbove">
    <w:name w:val="Paragraph Rule Above"/>
    <w:basedOn w:val="Normal"/>
    <w:rsid w:val="00D06B8C"/>
    <w:pPr>
      <w:pBdr>
        <w:bottom w:val="single" w:sz="2" w:space="1" w:color="auto"/>
      </w:pBdr>
      <w:spacing w:after="120"/>
    </w:pPr>
  </w:style>
  <w:style w:type="paragraph" w:customStyle="1" w:styleId="ParagraphRuleBelow">
    <w:name w:val="Paragraph Rule Below"/>
    <w:basedOn w:val="Normal"/>
    <w:rsid w:val="00D06B8C"/>
    <w:pPr>
      <w:pBdr>
        <w:top w:val="single" w:sz="2" w:space="1" w:color="auto"/>
      </w:pBdr>
      <w:spacing w:before="120"/>
    </w:pPr>
  </w:style>
  <w:style w:type="paragraph" w:customStyle="1" w:styleId="MailingAddressBold">
    <w:name w:val="Mailing Address Bold"/>
    <w:basedOn w:val="MailingAddress"/>
    <w:rsid w:val="00D06B8C"/>
    <w:rPr>
      <w:b/>
    </w:rPr>
  </w:style>
  <w:style w:type="paragraph" w:customStyle="1" w:styleId="ReturnMailingAddress">
    <w:name w:val="Return Mailing Address"/>
    <w:basedOn w:val="MailingAddress"/>
    <w:rsid w:val="007B3B99"/>
    <w:rPr>
      <w:sz w:val="16"/>
    </w:rPr>
  </w:style>
  <w:style w:type="paragraph" w:customStyle="1" w:styleId="ReturnMailingAddressBold">
    <w:name w:val="Return Mailing Address Bold"/>
    <w:basedOn w:val="ReturnMailingAddress"/>
    <w:rsid w:val="007B3B99"/>
    <w:rPr>
      <w:b/>
    </w:rPr>
  </w:style>
  <w:style w:type="paragraph" w:styleId="Header">
    <w:name w:val="header"/>
    <w:basedOn w:val="Normal"/>
    <w:rsid w:val="00C876E7"/>
    <w:pPr>
      <w:tabs>
        <w:tab w:val="center" w:pos="4320"/>
        <w:tab w:val="right" w:pos="8640"/>
      </w:tabs>
    </w:pPr>
  </w:style>
  <w:style w:type="character" w:styleId="PageNumber">
    <w:name w:val="page number"/>
    <w:basedOn w:val="DefaultParagraphFont"/>
    <w:rsid w:val="00C876E7"/>
  </w:style>
  <w:style w:type="paragraph" w:customStyle="1" w:styleId="AllCaps">
    <w:name w:val="All Caps"/>
    <w:basedOn w:val="Normal"/>
    <w:link w:val="AllCapsChar"/>
    <w:rsid w:val="00774DA7"/>
    <w:pPr>
      <w:tabs>
        <w:tab w:val="left" w:pos="360"/>
      </w:tabs>
    </w:pPr>
    <w:rPr>
      <w:b/>
      <w:caps/>
      <w:color w:val="E89B00"/>
      <w:szCs w:val="16"/>
    </w:rPr>
  </w:style>
  <w:style w:type="character" w:customStyle="1" w:styleId="AllCapsChar">
    <w:name w:val="All Caps Char"/>
    <w:basedOn w:val="DefaultParagraphFont"/>
    <w:link w:val="AllCaps"/>
    <w:rsid w:val="00774DA7"/>
    <w:rPr>
      <w:rFonts w:ascii="Century Gothic" w:hAnsi="Century Gothic"/>
      <w:b/>
      <w:caps/>
      <w:color w:val="E89B00"/>
      <w:sz w:val="16"/>
      <w:szCs w:val="16"/>
      <w:lang w:val="en-US" w:eastAsia="en-US" w:bidi="ar-SA"/>
    </w:rPr>
  </w:style>
  <w:style w:type="character" w:customStyle="1" w:styleId="LeftColumnTextChar">
    <w:name w:val="Left Column Text Char"/>
    <w:basedOn w:val="DefaultParagraphFont"/>
    <w:link w:val="LeftColumnText"/>
    <w:rsid w:val="00A90A49"/>
    <w:rPr>
      <w:rFonts w:ascii="Century Gothic" w:hAnsi="Century Gothic"/>
      <w:sz w:val="16"/>
      <w:szCs w:val="24"/>
      <w:lang w:val="en-US" w:eastAsia="en-US" w:bidi="ar-SA"/>
    </w:rPr>
  </w:style>
  <w:style w:type="character" w:customStyle="1" w:styleId="Heading4Char">
    <w:name w:val="Heading 4 Char"/>
    <w:basedOn w:val="DefaultParagraphFont"/>
    <w:link w:val="Heading4"/>
    <w:rsid w:val="00774DA7"/>
    <w:rPr>
      <w:rFonts w:ascii="Century Gothic" w:hAnsi="Century Gothic"/>
      <w:b/>
      <w:sz w:val="16"/>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16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ustomXml" Target="ink/ink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0.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richards/Downloads/TF01017818.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8-29T15:48:29.624"/>
    </inkml:context>
    <inkml:brush xml:id="br0">
      <inkml:brushProperty name="width" value="0.1" units="cm"/>
      <inkml:brushProperty name="height" value="0.1" units="cm"/>
      <inkml:brushProperty name="color" value="#FFFFFF"/>
    </inkml:brush>
  </inkml:definitions>
  <inkml:trace contextRef="#ctx0" brushRef="#br0">1 52 24575,'4'-6'0,"2"2"0,-6 0 0,4 4 0,0-4 0,3 2 0,1-3 0,3-1 0,-1 2 0,3-2 0,-4 4 0,2-3 0,-4 3 0,-2 0 0,-1 2 0,0 0 0,0 0 0,0 0 0,0 0 0,2 2 0,1 0 0,2 3 0,-1-1 0,1-1 0,0 0 0,-3-2 0,-1 3 0,-2-2 0,-2 2 0,2 0 0,-2 0 0,0 0 0,-1 0 0,2 2 0,-1 4 0,1 0 0,-2 4 0,0-5 0,0 2 0,0-2 0,0 5 0,0-6 0,0 4 0,-2-8 0,1 0 0,-2 0 0,1 0 0,-1-1 0,0 4 0,-4 1 0,2-1 0,-7 5 0,7-9 0,-2 4 0,6-8 0,7-5 0,-1 1 0,4-3 0,-5 6 0,0 2 0,0 0 0,0 0 0,0 2 0,0 0 0,0 0 0,-2 2 0,2 0 0,0 3 0,-1-1 0,5 2 0,-6-3 0,2 0 0,0-2 0,-4 0 0,4-1 0,-2 2 0,2 0 0,0 0 0,0 0 0,-2 0 0,2 0 0,-2 2 0,2 1 0,0-1 0,0 2 0,0-6 0,-2 3 0,2-2 0,-4 1 0,2 0 0,-2 0 0,2 0 0,-2 0 0,2-1 0,-2 1 0,0 0 0,0 0 0,0 2 0,0-1 0,0 1 0,0-2 0,-2 0 0,2 2 0,-4-1 0,2 3 0,-1-4 0,0 2 0,2-2 0,-2-2 0,2 2 0,-2-2 0,0 2 0,-1-2 0,2 2 0,-1-4 0,0 4 0,-1-4 0,-4 4 0,3-3 0,-6 3 0,4-4 0,-1 2 0,-1-2 0,-4 2 0,3-1 0,-9 0 0,7-1 0,-4 0 0,5 0 0,2 0 0,2 0 0,-3-1 0,5 0 0,-3-1 0,4 2 0,2-1 0,-1 0 0,0-1 0,-1 2 0,2 0 0,0 0 0</inkml:trace>
  <inkml:trace contextRef="#ctx0" brushRef="#br0" timeOffset="1935">38 921 24575,'0'13'0,"0"-2"0,-2 6 0,1-7 0,-1 3 0,0-4 0,2 0 0,-2 1 0,0 2 0,1-3 0,-1 1 0,2-3 0,0-1 0,-2 1 0,2-3 0,-2-1 0,2 1 0,-2 0 0,2 2 0,-2-1 0,2 1 0,0-2 0,-2 0 0,7-4 0,-1 2 0,4-4 0,3 2 0,-2 0 0,5 0 0,1-3 0,1 3 0,2-2 0,-1 2 0,0 0 0,-7 0 0,-2 0 0,-4-2 0,0 2 0,-2-4 0,2 4 0,-2-2 0,2 2 0,0 0 0,2-2 0,0 1 0,3-1 0,-2 2 0,-1 0 0,-2 0 0,0 0 0,0 0 0,-2 0 0,0 0 0</inkml:trace>
  <inkml:trace contextRef="#ctx0" brushRef="#br0" timeOffset="2444">220 915 24575,'0'0'0</inkml:trace>
  <inkml:trace contextRef="#ctx0" brushRef="#br0" timeOffset="4049">220 915 24575,'0'9'0,"0"-2"0,0-3 0,0 0 0,2-2 0,-1 2 0,0-2 0,-1 2 0,0 0 0,0 0 0,0 0 0,0 0 0,2 0 0,-1 0 0,0 0 0,-1 0 0,0 0 0,4 11 0,-3-9 0,2 9 0,-3-11 0,0 0 0,2 2 0,-1 1 0,0-1 0,1 0 0,-1-2 0,2 0 0,-3 0 0,2 0 0,0 0 0,-2 0 0,2 0 0,-2 0 0,0 0 0,2 0 0,-2 0 0,2 0 0,-2-1 0,0 1 0,2-1 0,-2 0 0,2-1 0,-2 4 0,0-1 0,2 3 0,-1-3 0,1 3 0,-2-4 0,0 2 0,0-2 0,0 0 0,0 0 0,0 0 0,1 0 0,0 0 0,0 0 0,-1 0 0,0 0 0,2 0 0,-1 0 0,0 0 0,-1 0 0,0 0 0,0 0 0,0 0 0,0 0 0,0 0 0,0 0 0,0 0 0,2 0 0,-1 0 0,0 0 0,-1 0 0,0 2 0,0-2 0,0 2 0,0-2 0,0 0 0,0-2 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8-29T15:48:13.822"/>
    </inkml:context>
    <inkml:brush xml:id="br0">
      <inkml:brushProperty name="width" value="0.1" units="cm"/>
      <inkml:brushProperty name="height" value="0.1" units="cm"/>
      <inkml:brushProperty name="color" value="#FFFFFF"/>
    </inkml:brush>
  </inkml:definitions>
  <inkml:trace contextRef="#ctx0" brushRef="#br0">493 0 24575,'-4'9'0,"0"-2"0,2-3 0,2 0 0,-2 0 0,0 0 0,2 0 0,-2 0 0,0 0 0,2 0 0,-2 0 0,2 0 0,-2 0 0,2 4 0,-4 0 0,3 1 0,-2-1 0,2-2 0,-3 3 0,4-2 0,-2 1 0,0-4 0,1 5 0,0-5 0,-1 2 0,1-2 0,0 0 0,1 2 0,0-1 0,0 1 0,0-2 0,-2 0 0,1 0 0,0 0 0,1 0 0,-2 0 0,1-1 0,0 1 0,1 0 0,0 0 0,0 0 0,0 0 0,-2 0 0,1 0 0,0 0 0,1 0 0,-2 0 0,1 0 0,-1 0 0,2 2 0,-1-1 0,0 1 0,-1-2 0,0 2 0,2-2 0,-4 4 0,4-3 0,-2 2 0,2-2 0,-2 3 0,2-3 0,-4 1 0,3 1 0,-2-2 0,2 3 0,0-4 0,1 0 0,-2 0 0,1 0 0,-2 0 0,2 0 0,-1 0 0,2 0 0,0 0 0,-1 0 0,0 0 0,-3 2 0,4-2 0,-2 3 0,0 0 0,2-2 0,-2 3 0,0-2 0,1-1 0,-3 1 0,4 0 0,-2-2 0,2 5 0,-4 1 0,3 0 0,-3 1 0,2-1 0,2-5 0,-4 6 0,3-4 0,-3 1 0,4-1 0,-2 1 0,0-1 0,1 1 0,-2-1 0,2 1 0,-1-1 0,2-1 0,-2 6 0,2-6 0,-2 6 0,0-8 0,2 5 0,-2-5 0,2 4 0,0-3 0,0 1 0,-2 2 0,1-3 0,-1 2 0,2 0 0,0-3 0,-1 2 0,0 0 0,-1 1 0,2 1 0,-2 1 0,2 0 0,-2 0 0,2-1 0,0 1 0,0-2 0,-2 1 0,2-2 0,-2 3 0,0 0 0,1 0 0,-1-3 0,2 5 0,0-6 0,-2 5 0,2-3 0,-2 2 0,2 1 0,0-1 0,0 2 0,-2-3 0,1 1 0,-3 0 0,4 0 0,-2-1 0,2 1 0,-2 0 0,1-1 0,0 1 0,-1 0 0,1 0 0,-1-3 0,2 2 0,-2-1 0,2-1 0,-2 1 0,2-3 0,0 2 0,-2 0 0,1 3 0,-1 0 0,0-3 0,2 2 0,-2-3 0,0 5 0,2-5 0,-2 3 0,2-4 0,0 0 0,-2 0 0,2-1 0,-2 4 0,0-3 0,2 2 0,-2 0 0,2-1 0,0 3 0,-2-4 0,2 2 0,-2 1 0,0-1 0,2 1 0,-2-1 0,2-2 0,0 0 0,0 0 0,-2 0 0,1 0 0,0 0 0,1 0 0,-2 0 0,1 0 0,0-1 0,-1 1 0,1 0 0,0 0 0,1 0 0,0 0 0,0 0 0,-2 0 0,1 0 0,0 0 0,-1 2 0,1-1 0,-1 5 0,0-2 0,2 3 0,-4-5 0,3 2 0,-2-1 0,2 2 0,-1-1 0,0 3 0,2 0 0,-2-2 0,2 0 0,0-5 0,-2 2 0,2-2 0,-2 6 0,2-5 0,-2 3 0,2-4 0,-2 0 0,2 0 0,0 0 0,0 2 0,-2-1 0,2 3 0,-2-2 0,2 3 0,0-2 0,-2 1 0,1-2 0,-1 3 0,0 0 0,2 0 0,-2 5 0,2-1 0,-2 5 0,1-6 0,-3-1 0,4-5 0,-2 5 0,0 0 0,1 1 0,-1 1 0,0-5 0,2 4 0,-2-3 0,0 2 0,1 0 0,0-2 0,-2 5 0,3-5 0,-4 5 0,3-5 0,-3 2 0,4-2 0,-4-1 0,3 4 0,-1-3 0,0 6 0,2-6 0,-2 4 0,0-4 0,1-1 0,-2-1 0,2 1 0,-1-1 0,0 2 0,2 6 0,-2-5 0,0 5 0,1-1 0,0-7 0,1 7 0,-2-8 0,1 3 0,-1 0 0,0-1 0,2 1 0,-2-2 0,2 1 0,-2-2 0,1 1 0,-1 1 0,2-1 0,0-1 0,0 3 0,0-5 0,0 2 0,-2 0 0,2-1 0,-2 1 0,2-2 0,0 2 0,0 2 0,-2 1 0,1 2 0,-1-2 0,2-1 0,-2 1 0,2 0 0,-2-1 0,2-1 0,0 1 0,-2-1 0,2-1 0,-2 3 0,2-3 0,0 3 0,0-3 0,0 3 0,0-5 0,-2 4 0,1-3 0,-1 3 0,2-1 0,0-1 0,0 2 0,0-3 0,0 3 0,-2-3 0,2 1 0,-2-1 0,2 0 0,0 0 0,0-1 0,0 0 0,0 2 0,0-1 0,0 3 0,0-2 0,0 1 0,0 1 0,0-2 0,0 3 0,0 2 0,0-2 0,0 5 0,0-2 0,0-1 0,0 0 0,0-2 0,0 0 0,0 0 0,0-3 0,0 2 0,0-3 0,0 5 0,0-3 0,0 1 0,0-2 0,0-2 0,0 0 0,0 0 0,0 0 0,0 0 0,0 0 0,0 0 0,0 0 0,0 0 0,0 0 0,0 0 0,0 0 0,0 2 0,0-2 0,0 5 0,0-3 0,0 1 0,0 3 0,0-5 0,0 5 0,0-6 0,0 2 0,0-2 0,0 0 0,0 0 0,0 0 0,0 4 0,0-1 0,0 1 0,0 1 0,-2-3 0,2 3 0,-2 2 0,2 2 0,0-1 0,0 1 0,0 0 0,0 0 0,0 1 0,0 0 0,0-3 0,-2 7 0,1-3 0,-1 3 0,2-6 0,0-1 0,0-4 0,0 3 0,0-3 0,0 5 0,-2 3 0,1-3 0,-1 4 0,2-3 0,0-3 0,-2 3 0,2-1 0,-2 2 0,2 0 0,-3 9 0,3-4 0,-3 7 0,2-11 0,0 4 0,-1-4 0,2 3 0,0 1 0,0-4 0,0 7 0,-2-9 0,2 9 0,-2-7 0,2 3 0,0-4 0,0-1 0,0 3 0,0-1 0,0 3 0,0-6 0,0 1 0,0-4 0,0 3 0,0-2 0,0-1 0,0 2 0,-2-3 0,1-1 0,-1 1 0,2-1 0,0-1 0,0 2 0,0-3 0,0 3 0,0-1 0,0 1 0,0 1 0,0-2 0,0 3 0,0-5 0,0 8 0,0-2 0,0 2 0,0-1 0,0-3 0,0 0 0,0-3 0,0 2 0,-2-3 0,2 1 0,-2 4 0,2-5 0,0 7 0,0-5 0,0 2 0,0-3 0,-2 2 0,2 1 0,-2-1 0,2 2 0,0-3 0,0 1 0,0-1 0,-2 1 0,1-1 0,-1 2 0,2-1 0,0 1 0,-2 4 0,2-1 0,-2 1 0,2-2 0,0 0 0,-2 1 0,1-1 0,-1 3 0,2-2 0,-2 5 0,2-1 0,-2-1 0,2 1 0,0-3 0,0 3 0,0-2 0,0 3 0,0-2 0,-2 4 0,1-6 0,-1 3 0,2-4 0,0-1 0,0 0 0,0 0 0,0-1 0,0 3 0,-2-3 0,1 3 0,-1-1 0,2 6 0,0-6 0,0 6 0,0-11 0,0 7 0,0-6 0,0 4 0,0-1 0,-1-4 0,0 3 0,-1-6 0,2 5 0,0-1 0,0-1 0,0 1 0,0-2 0,0-2 0,0 5 0,0-3 0,-2 0 0,2 0 0,-2-2 0,2 0 0,0 0 0,0 0 0,0 0 0,0 0 0,0 0 0,0 0 0,0 2 0,0-2 0,0 3 0,0-1 0,0 0 0,0 1 0,0 7 0,0-6 0,0 7 0,0-4 0,0-1 0,-2 1 0,2-2 0,-2 2 0,2 0 0,0 1 0,0 4 0,0-8 0,0 8 0,0-7 0,0 5 0,0 0 0,0 1 0,0-1 0,0 4 0,0-6 0,0 3 0,0-4 0,0-1 0,0 3 0,0-4 0,-2 9 0,1-6 0,-1 4 0,2-5 0,0 0 0,0-2 0,0 3 0,0-1 0,0-2 0,0 2 0,0 0 0,0-2 0,0 5 0,0-5 0,0 5 0,0-3 0,0 3 0,0 1 0,-2 3 0,1-3 0,-1 3 0,2-4 0,0 2 0,0-1 0,0 5 0,0 1 0,0 0 0,0 0 0,0 4 0,0-6 0,0 5 0,0-2 0,0-6 0,0 4 0,0-6 0,0 0 0,0 0 0,0-3 0,0 3 0,0-5 0,0 2 0,0-4 0,0 3 0,0-3 0,-2 3 0,2-1 0,-2-2 0,2 3 0,0-5 0,0 6 0,0-4 0,0 5 0,0 0 0,0 4 0,0-5 0,0 1 0,0-4 0,0 1 0,0 2 0,0-2 0,0 2 0,0 1 0,0-3 0,0 2 0,0-2 0,0-1 0,0 1 0,0 0 0,2-3 0,-2 6 0,2-6 0,-2 6 0,0-8 0,0 5 0,0-5 0,2 4 0,-2-3 0,2 3 0,0 0 0,-1 1 0,1 2 0,-2-1 0,2 0 0,-2-2 0,2 0 0,0-3 0,-2 3 0,2-4 0,-2 4 0,2-3 0,-2 3 0,2-1 0,0-1 0,-2 6 0,2-4 0,0 2 0,-2-1 0,4-5 0,-4 4 0,2-3 0,0 3 0,-2-4 0,4 8 0,-1-4 0,-1 2 0,2 0 0,-4-5 0,2 5 0,0-5 0,-2 3 0,4 0 0,-2 1 0,0 0 0,2-1 0,-3-1 0,2-1 0,-2 0 0,2 0 0,-2-1 0,1 3 0,0-3 0,0 5 0,0-6 0,2 4 0,-2 2 0,2-5 0,-1 5 0,0-4 0,-2-2 0,2 2 0,-2-2 0,2 2 0,0 0 0,-1 1 0,1-2 0,-2-1 0,1 0 0,-1 0 0,2 0 0,-1 0 0,1 0 0,-2 0 0,2 0 0,0 0 0,-1 0 0,1 0 0,-2 0 0,2-2 0,-2 2 0,4 0 0,-2 0 0,3 3 0,0-2 0,-4 0 0,4 0 0,-4-1 0,2 0 0,0 0 0,0 0 0,-2 0 0,3 2 0,-2-2 0,3 0 0,-2 2 0,0-4 0,0 4 0,0-4 0,0 2 0,-2-2 0,1 0 0,-2 2 0,4-2 0,3 6 0,-2-4 0,3 4 0,-2-2 0,-3-2 0,5 0 0,-7 0 0,2-2 0,2 2 0,-2 0 0,2 0 0,-1 2 0,0-2 0,1 0 0,1 1 0,-2-2 0,3 3 0,-2-2 0,-1 0 0,3 0 0,-4 1 0,7-1 0,0 2 0,1-1 0,1 1 0,-3-1 0,-1-1 0,2 0 0,-2 1 0,-1-3 0,5 2 0,-3-2 0,2 3 0,5-1 0,-8 1 0,10-1 0,-11 0 0,5-1 0,-4 1 0,5-4 0,-5 4 0,5-3 0,-5 1 0,4 0 0,-5-2 0,5 4 0,-4-3 0,9 3 0,-5-4 0,4 2 0,-8-2 0,3 0 0,0 2 0,0-1 0,12 1 0,-11 0 0,6-2 0,-6 2 0,-6-2 0,5 0 0,-1 0 0,-2 0 0,4 2 0,-3-2 0,2 2 0,1 0 0,-4-1 0,11 2 0,-13-2 0,9 1 0,-12-2 0,0 0 0,0 0 0,0 0 0,0 0 0,0 0 0,0 0 0,0 0 0,2 0 0,1 0 0,4 0 0,3 0 0,7 0 0,3 2 0,2 1 0,28 2 0,-17 1 0,30-1 0,-37-2 0,5 2 0,-15-4 0,7 1 0,-6 0 0,12-1 0,-9 1 0,7-2 0,-8 0 0,13 0 0,-13-2 0,10-1 0,-20 1 0,1-2 0,-7 3 0,5-2 0,-4 2 0,3-3 0,-1 0 0,-2 1 0,5-3 0,-8 6 0,9-6 0,-9 5 0,5-4 0,9 0 0,-9 0 0,13 1 0,-8-2 0,-7 5 0,12-7 0,-14 7 0,11-7 0,-11 7 0,5-4 0,-7 2 0,2 1 0,-2-1 0,4 0 0,-3-1 0,7 0 0,-7 2 0,4-4 0,-2 3 0,-1-1 0,4-2 0,-5 4 0,5-5 0,-6 3 0,6 0 0,-7 0 0,6 2 0,-3-5 0,1 4 0,3-5 0,-7 4 0,2 0 0,-4-1 0,4 1 0,-4 0 0,6 0 0,-2 0 0,5-6 0,-3 6 0,1-7 0,-4 8 0,0-3 0,-1 2 0,4-4 0,-4 3 0,2-2 0,-1 3 0,-2 0 0,2 0 0,-2-3 0,2 5 0,-2-6 0,2 3 0,1-3 0,-1 1 0,0-3 0,0 5 0,2-8 0,-3 7 0,2-4 0,-3 6 0,1-2 0,0 2 0,-2-2 0,2 2 0,-1-4 0,2 3 0,-2-3 0,2 2 0,1-3 0,0 0 0,4-7 0,-4 3 0,2-4 0,0-3 0,-2 7 0,1-7 0,-1 13 0,-3-3 0,0 6 0,-1-2 0,2 1 0,-1 1 0,0 0 0,-2 0 0,1 0 0,0 0 0,1 0 0,-1-5 0,0 1 0,2-2 0,-2 2 0,2 3 0,-2-3 0,2-7 0,0 5 0,1-9 0,1 8 0,-3-1 0,2 3 0,-2-3 0,3 5 0,-3-10 0,2 9 0,-4-4 0,4 6 0,-4-1 0,2 1 0,0-4 0,-2 5 0,2-5 0,-2 6 0,2 0 0,-2 0 0,2 0 0,-2 0 0,0 0 0,0 0 0,2 0 0,-2 0 0,2 0 0,-2 0 0,0-1 0,0 1 0,0 0 0,2-1 0,-2 0 0,2-1 0,-2 2 0,0-2 0,0 2 0,0-6 0,2 5 0,-2-7 0,2 5 0,-2-4 0,0 2 0,2-7 0,0 5 0,1-12 0,-1 13 0,-2-5 0,2 6 0,-2-2 0,2 0 0,-2 2 0,0-2 0,0 3 0,0 1 0,0-1 0,2 4 0,-2-2 0,2 1 0,-2-4 0,0 1 0,0 0 0,0 0 0,0-5 0,0 3 0,0-2 0,0 6 0,0-2 0,0 1 0,0-2 0,0 1 0,0-1 0,0 2 0,0-1 0,0 2 0,0-2 0,0-1 0,0 0 0,0 3 0,0 2 0,0 0 0,0 0 0,0 0 0,0 0 0,0 0 0,0 0 0,0 0 0,0-2 0,0 1 0,0 0 0,0 1 0,0 0 0,0 0 0,0-1 0,0 1 0,-2-1 0,2 0 0,-2-5 0,0 5 0,2-5 0,-2 6 0,2-4 0,0 1 0,-2 0 0,2-1 0,-2 1 0,2 1 0,0-3 0,-2 5 0,2-6 0,-4 5 0,4-2 0,-2 3 0,2 0 0,0 0 0,0-1 0,-2 1 0,2-3 0,-2 2 0,0-7 0,2 7 0,-4-3 0,4 4 0,-4-2 0,3 2 0,-1-5 0,2 5 0,0-2 0,0 0 0,-2-1 0,2-2 0,-2 0 0,2 1 0,-2-5 0,0 4 0,-1-2 0,2 3 0,1 1 0,0 1 0,-2-6 0,1 4 0,-1-2 0,2 4 0,-1 0 0,0 2 0,-1-4 0,2 3 0,0-3 0,0 3 0,0-1 0,0 0 0,-1-2 0,0 1 0,-1-5 0,2 7 0,0-2 0,0 0 0,-2 1 0,2-3 0,-2-2 0,2 1 0,0-9 0,0 9 0,0-11 0,0 9 0,0-1 0,0-1 0,0 5 0,0-2 0,0-2 0,0 3 0,0-9 0,0 6 0,0-3 0,0 3 0,0-5 0,0 2 0,0-8 0,0 9 0,0-3 0,0 3 0,0-9 0,0 2 0,0-13 0,0 13 0,0 1 0,0 5 0,0 4 0,0-5 0,0 3 0,0 0 0,0-1 0,0 1 0,2 0 0,-1 2 0,1-1 0,-2 4 0,0-7 0,0 9 0,0-7 0,0 9 0,0-5 0,0 5 0,0-3 0,0 4 0,0-2 0,0 2 0,0 0 0,0 0 0,0-2 0,0 1 0,0-3 0,0 1 0,2-10 0,-2 6 0,3-13 0,-3 13 0,0-4 0,0 6 0,0 3 0,0-5 0,0 4 0,2-4 0,-2 0 0,2 1 0,-2-3 0,0 3 0,0-3 0,2 3 0,-2-3 0,2 3 0,-2-3 0,0 4 0,0-5 0,0 5 0,0-5 0,0 5 0,2-2 0,-1 2 0,1 0 0,-2 0 0,0-2 0,0 2 0,0-2 0,0-1 0,0 1 0,0-4 0,0-1 0,0 1 0,2 0 0,-2 2 0,2 1 0,-2-2 0,0 0 0,0 0 0,0-1 0,2 4 0,-1-3 0,0 5 0,-1 0 0,0 1 0,0-2 0,0 3 0,0-3 0,2 3 0,-1 0 0,1-1 0,-2 3 0,0-5 0,0 5 0,0-5 0,0 6 0,0-2 0,0 2 0,0 0 0,0 0 0,0 0 0,0-1 0,0 1 0,0 0 0,0 0 0,0 0 0,0-2 0,0 0 0,0-1 0,0 1 0,2 2 0,-2 0 0,2-2 0,-2-1 0,0 0 0,0-1 0,0 3 0,0-3 0,0 4 0,0-5 0,0 3 0,2-5 0,-2 1 0,2 1 0,-2 1 0,0 3 0,0-1 0,0 2 0,0 0 0,0 0 0,0 0 0,0 0 0,0 0 0,0 0 0,0-2 0,0 1 0,0-1 0,0 2 0,0 0 0,0 0 0,0 0 0,0 0 0,0 0 0,0 0 0,0 0 0,0 0 0,0 0 0,0 0 0,0-2 0,0 1 0,0-3 0,0-1 0,0-1 0,0-6 0,0 8 0,0-7 0,0 5 0,0-4 0,0 0 0,0-1 0,0 1 0,0 0 0,0 0 0,0 2 0,0 1 0,0 0 0,0-1 0,0-2 0,0 0 0,0 0 0,0-3 0,0 2 0,3-4 0,-3 4 0,2-5 0,-2 3 0,0-3 0,0-1 0,0 4 0,0-2 0,0 1 0,0-2 0,0 2 0,0-1 0,0 4 0,0 1 0,0 0 0,0 5 0,0 0 0,0 0 0,0 3 0,0-3 0,0 2 0,0-1 0,0 4 0,0-3 0,0 3 0,0 0 0,0 0 0,0 0 0,0 0 0,0 0 0,0 0 0,0 0 0,0 0 0,0 0 0,0 0 0,0 0 0,0 0 0,0 0 0,0 0 0,0 0 0,0 0 0,0 0 0,0 0 0,0 0 0,0 0 0,0 0 0,0-2 0,0 1 0,0-1 0,-1 2 0,0-2 0,-1 1 0,2-1 0,-1 2 0,0 0 0,-1-2 0,2 1 0,0-1 0,0 2 0,-1 0 0,0 0 0,-1 0 0,2-2 0,-1 3 0,0-3 0,-1 4 0,2-2 0,0 0 0,0 0 0,-1 0 0,0 0 0,-1 0 0,2 0 0,0-2 0,-2-1 0,2-2 0,-2 3 0,2-3 0,0 5 0,0-2 0,0 0 0,0 1 0,-2-3 0,1 3 0,-1-1 0,2 2 0,0 0 0,0 0 0,0 0 0,0 0 0,-1 2 0,0-2 0,-1 2 0,2-2 0,0 0 0,0 0 0,0 0 0,0 0 0,0 0 0,-1 1 0,0 0 0,-1 1 0,2-2 0,0-3 0,0 1 0,0-3 0,-2 0 0,2 0 0,-2 1 0,2-1 0,-2 0 0,1 0 0,0-2 0,1 4 0,0-4 0,0 7 0,0-5 0,0 5 0,-2 0 0,1 2 0,0 2 0</inkml:trace>
  <inkml:trace contextRef="#ctx0" brushRef="#br0" timeOffset="1169">2077 2048 24575,'4'-5'0,"0"2"0</inkml:trace>
  <inkml:trace contextRef="#ctx0" brushRef="#br0" timeOffset="4431">2213 1981 24575,'-2'9'0,"2"-2"0,-4-3 0,4 0 0,-2 0 0,0 0 0,2 0 0,-4-2 0,4 2 0,-2-2 0,0 2 0,2 0 0,-4 0 0,4 0 0,-2 0 0,0-2 0,2 2 0,-4-2 0,4 2 0,-4 0 0,4 0 0,-4 0 0,4 0 0,-4-2 0,3 1 0,-2-2 0,2 2 0,0 0 0,-1-1 0,1 1 0,-2-2 0,2 2 0,-2-2 0,1 2 0,-2-1 0,-3 3 0,3-1 0,-2-2 0,2 1 0,0 0 0,0-1 0,1 1 0,0-2 0,2 2 0,-4-2 0,2 2 0,-3 0 0,2-1 0,0 1 0,0-1 0,0 1 0,1 0 0,0-2 0,2 2 0,-2-1 0,1 1 0,-1 0 0,0-1 0,2 0 0,-1 0 0</inkml:trace>
  <inkml:trace contextRef="#ctx0" brushRef="#br0" timeOffset="6576">2321 2002 24575,'9'12'0,"-3"-1"0,0-6 0,-2 1 0,2-2 0,-1 0 0,1 0 0,-2 0 0,0 2 0,2-1 0,-1 1 0,1-2 0,-2 0 0,0-2 0,0 0 0,-2 0 0,2-2 0,-4 4 0,4-4 0,-2 2 0,0 0 0,2-2 0,-4 4 0,3-4 0,0 2 0,-1 0 0,4 0 0,-4 0 0,4 2 0,-2-3 0,0 2 0,0-1 0,0 1 0,0 0 0,0-2 0,-2 2 0,2-3 0,-2 2 0,0 0 0,4-2 0,-5 4 0,5-4 0,-4 4 0,2-4 0,0 2 0,-2 0 0,1-2 0,0 2 0,-1 0 0,1-2 0,-2 4 0,2-4 0,0 4 0,3-2 0,-2 2 0,4 2 0,-1-1 0,-1 1 0,1-2 0,-3 0 0,-1-1 0,0-2 0,-2-1 0</inkml:trace>
  <inkml:trace contextRef="#ctx0" brushRef="#br0" timeOffset="8114">2174 2058 24575,'-4'8'0,"2"-1"0,0-3 0,0-1 0,2 0 0,-4-1 0,2 2 0,-1 0 0,0 0 0,1 0 0,-1 0 0,0-2 0,1 2 0,-1-2 0,0 0 0,2 2 0,-2-2 0,2 2 0,-2-2 0,2 2 0,-2-4 0,2 4 0,-2-4 0,2 4 0,-2-2 0,0 2 0,-1 0 0,2 0 0,-1-2 0,2 2 0,-3-2 0,2 2 0,-2 0 0,2 0 0,-2 0 0,2-2 0,0 1 0,-2-2 0,4 2 0,-4-2 0,4 2 0,-4-2 0,2 2 0,-2-2 0,0 2 0,0-2 0,2 2 0,-2-2 0,0 2 0,-1 0 0,-3-1 0,3 2 0,-1-4 0,2 2 0,0-2 0,2 0 0,0 0 0</inkml:trace>
  <inkml:trace contextRef="#ctx0" brushRef="#br0" timeOffset="9809">2707 2383 24575,'5'16'0,"-1"-1"0,-4-7 0,0 4 0,1-5 0,2 7 0,-1-8 0,0 4 0,-2-4 0,0-2 0,0 2 0,0-2 0,0 0 0,0 0 0,2 0 0,-2 2 0,2-1 0,-2 1 0,0-2 0,2-2 0,-2 1 0,2 0 0,-2 1 0,0 0 0,0 0 0,0 2 0,0-2 0,0 2 0,0 2 0,0-3 0,0 5 0,0-6 0,0 2 0,0-2 0,0 0 0,0 0 0,0 0 0,0 0 0,0 0 0,0 0 0,0-2 0,0 0 0</inkml:trace>
  <inkml:trace contextRef="#ctx0" brushRef="#br0" timeOffset="12764">2652 3198 24575,'6'-8'0,"0"1"0,-2 5 0,0-2 0,0 0 0,0 1 0,-2 0 0,2 2 0,-2 0 0,0-1 0,4 1 0,-4-2 0,4 2 0,-2 0 0,0 1 0,0-2 0,2 1 0,-2-1 0,2 2 0,-2 0 0,0 0 0,0 0 0,0 0 0,2 0 0,1 0 0,2 0 0,-1 2 0,3 1 0,-4 1 0,1-2 0,-6 2 0,2-4 0,-4 4 0,4-4 0,-4 4 0,3-4 0,0 4 0,2 0 0,0-2 0,-1 4 0,-1-4 0,0 2 0,-1 0 0,-1 0 0,1 0 0,-1 0 0,2-2 0,-2 2 0,0-2 0,-1 2 0,0 0 0,0 0 0,0 0 0,0 0 0,0 0 0,0 2 0,0-2 0,0 4 0,0-3 0,0 3 0,-2-1 0,2 1 0,-4 3 0,3-1 0,-3 3 0,2-6 0,0 3 0,0-6 0,2 2 0,-2 0 0,-1 1 0,1 1 0,-2 1 0,4-2 0,-4 3 0,1-5 0,1 2 0,-2-4 0,4 0 0,-2-1 0,-1 4 0,2-1 0,-5 0 0,2 1 0,0-2 0,-2 2 0,2-2 0,0-2 0,2 2 0,-2-2 0,0 0 0,-3 2 0,0-2 0,-3 4 0,5-1 0,-3-1 0,4-2 0,2-1 0,-1 0 0,2 2 0,-3-2 0,4 2 0,-4-2 0,4 2 0,-2 0 0,6 0 0,-2 0 0,4-2 0,0-1 0,1 0 0,-1 2 0,14 1 0,-12-1 0,9 0 0,-13-2 0,0 0 0,0 0 0,0 0 0,0 2 0,0-2 0,2 2 0,1-2 0,1 0 0,7 0 0,-4 0 0,4 0 0,-7 0 0,-1 0 0,-2 0 0,1 0 0,-2 0 0,4 0 0,-1 0 0,-1 0 0,1-2 0,-2 2 0,0-2 0,0 2 0,-1 0 0,0 0 0,2 0 0,-1 0 0,1 0 0,-2 0 0,-2 0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TF01017818.dot</Template>
  <TotalTime>0</TotalTime>
  <Pages>2</Pages>
  <Words>52</Words>
  <Characters>303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Richards, Laurie S</cp:lastModifiedBy>
  <cp:revision>2</cp:revision>
  <cp:lastPrinted>2019-08-29T17:31:00Z</cp:lastPrinted>
  <dcterms:created xsi:type="dcterms:W3CDTF">2019-08-29T18:42:00Z</dcterms:created>
  <dcterms:modified xsi:type="dcterms:W3CDTF">2019-08-29T18:42:00Z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TC010178181033</vt:lpwstr>
  </property>
</Properties>
</file>