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76" w:rsidRDefault="002E6476">
      <w:pPr>
        <w:pStyle w:val="normal0"/>
        <w:jc w:val="center"/>
        <w:rPr>
          <w:sz w:val="36"/>
          <w:szCs w:val="36"/>
        </w:rPr>
      </w:pPr>
      <w:r>
        <w:rPr>
          <w:sz w:val="36"/>
          <w:szCs w:val="36"/>
        </w:rPr>
        <w:t>Please return to Mrs. Geary on or before September 4th.  Payment can be made when the orders come in.</w:t>
      </w:r>
    </w:p>
    <w:p w:rsidR="002E6476" w:rsidRDefault="002E6476">
      <w:pPr>
        <w:pStyle w:val="normal0"/>
        <w:jc w:val="center"/>
      </w:pPr>
    </w:p>
    <w:p w:rsidR="002E6476" w:rsidRDefault="002E6476">
      <w:pPr>
        <w:pStyle w:val="normal0"/>
      </w:pPr>
    </w:p>
    <w:p w:rsidR="002E6476" w:rsidRDefault="002E6476">
      <w:pPr>
        <w:pStyle w:val="normal0"/>
        <w:rPr>
          <w:b/>
          <w:u w:val="single"/>
        </w:rPr>
      </w:pPr>
      <w:r>
        <w:rPr>
          <w:b/>
          <w:u w:val="single"/>
        </w:rPr>
        <w:t>Artwork choices for shirts: Please specify which artwork you would like on the order form:</w:t>
      </w:r>
    </w:p>
    <w:p w:rsidR="002E6476" w:rsidRDefault="002E6476">
      <w:pPr>
        <w:pStyle w:val="normal0"/>
      </w:pPr>
    </w:p>
    <w:p w:rsidR="002E6476" w:rsidRDefault="002E6476">
      <w:pPr>
        <w:pStyle w:val="normal0"/>
      </w:pPr>
      <w:r>
        <w:t xml:space="preserve">                  FRONT</w:t>
      </w:r>
      <w:r>
        <w:tab/>
      </w:r>
      <w:r>
        <w:tab/>
      </w:r>
      <w:r>
        <w:tab/>
      </w:r>
      <w:r>
        <w:tab/>
      </w:r>
      <w:r>
        <w:tab/>
      </w:r>
      <w:r>
        <w:tab/>
        <w:t>BACK</w:t>
      </w:r>
    </w:p>
    <w:p w:rsidR="002E6476" w:rsidRDefault="002E6476">
      <w:pPr>
        <w:pStyle w:val="normal0"/>
      </w:pPr>
      <w:r w:rsidRPr="00541A16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5" type="#_x0000_t75" style="width:210pt;height:150.75pt;visibility:visible">
            <v:imagedata r:id="rId4" o:title="" croptop="15490f" cropbottom="10139f"/>
          </v:shape>
        </w:pict>
      </w:r>
      <w:r w:rsidRPr="00541A16">
        <w:rPr>
          <w:noProof/>
          <w:lang w:val="en-US"/>
        </w:rPr>
        <w:pict>
          <v:shape id="image7.png" o:spid="_x0000_i1026" type="#_x0000_t75" style="width:222.75pt;height:150pt;visibility:visible">
            <v:imagedata r:id="rId5" o:title="" croptop="15898f" cropbottom="9895f" cropleft="-840f"/>
          </v:shape>
        </w:pict>
      </w:r>
    </w:p>
    <w:p w:rsidR="002E6476" w:rsidRDefault="002E6476">
      <w:pPr>
        <w:pStyle w:val="normal0"/>
      </w:pPr>
    </w:p>
    <w:p w:rsidR="002E6476" w:rsidRDefault="002E6476">
      <w:pPr>
        <w:pStyle w:val="normal0"/>
      </w:pPr>
      <w:r>
        <w:t xml:space="preserve"> </w:t>
      </w:r>
      <w:r>
        <w:tab/>
      </w:r>
      <w:r>
        <w:tab/>
        <w:t>FRONT</w:t>
      </w:r>
      <w:r>
        <w:tab/>
      </w:r>
      <w:r>
        <w:tab/>
      </w:r>
      <w:r>
        <w:tab/>
      </w:r>
      <w:r>
        <w:tab/>
      </w:r>
      <w:r>
        <w:tab/>
      </w:r>
      <w:r>
        <w:tab/>
        <w:t>BACK</w:t>
      </w:r>
    </w:p>
    <w:p w:rsidR="002E6476" w:rsidRDefault="002E6476">
      <w:pPr>
        <w:pStyle w:val="normal0"/>
      </w:pPr>
      <w:r w:rsidRPr="00541A16">
        <w:rPr>
          <w:noProof/>
          <w:lang w:val="en-US"/>
        </w:rPr>
        <w:pict>
          <v:shape id="image1.png" o:spid="_x0000_i1027" type="#_x0000_t75" style="width:189pt;height:152.25pt;visibility:visible">
            <v:imagedata r:id="rId6" o:title="" croptop="15490f" cropbottom="9813f" cropright="524f"/>
          </v:shape>
        </w:pict>
      </w:r>
      <w:r w:rsidRPr="00541A16">
        <w:rPr>
          <w:noProof/>
          <w:lang w:val="en-US"/>
        </w:rPr>
        <w:pict>
          <v:shape id="image8.png" o:spid="_x0000_i1028" type="#_x0000_t75" style="width:210pt;height:160.5pt;visibility:visible">
            <v:imagedata r:id="rId7" o:title="" croptop="15734f" cropbottom="9326f"/>
          </v:shape>
        </w:pict>
      </w: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  <w:rPr>
          <w:sz w:val="20"/>
          <w:szCs w:val="20"/>
        </w:rPr>
      </w:pPr>
      <w:r>
        <w:t xml:space="preserve">Short Sleeve T-Shirt </w:t>
      </w:r>
      <w:r>
        <w:rPr>
          <w:color w:val="222222"/>
          <w:highlight w:val="white"/>
        </w:rPr>
        <w:t xml:space="preserve">$15.00 </w:t>
      </w:r>
      <w:r>
        <w:rPr>
          <w:color w:val="222222"/>
          <w:sz w:val="20"/>
          <w:szCs w:val="20"/>
          <w:highlight w:val="white"/>
        </w:rPr>
        <w:t>each up to Size XL. Add $3.00 for 2XL and $6.00 for 3XL.</w:t>
      </w:r>
    </w:p>
    <w:p w:rsidR="002E6476" w:rsidRDefault="002E6476">
      <w:pPr>
        <w:pStyle w:val="normal0"/>
        <w:ind w:left="1440" w:firstLine="720"/>
        <w:rPr>
          <w:sz w:val="20"/>
          <w:szCs w:val="20"/>
        </w:rPr>
      </w:pPr>
      <w:r>
        <w:t xml:space="preserve">  </w:t>
      </w:r>
      <w:r>
        <w:rPr>
          <w:color w:val="333333"/>
          <w:sz w:val="20"/>
          <w:szCs w:val="20"/>
          <w:highlight w:val="white"/>
        </w:rPr>
        <w:t>Available sizes:  YS, YM, YL, S, M, L, XL, 2XL, 3XL, 4XL, 5XL</w:t>
      </w:r>
    </w:p>
    <w:p w:rsidR="002E6476" w:rsidRDefault="002E6476">
      <w:pPr>
        <w:pStyle w:val="normal0"/>
      </w:pPr>
      <w:r w:rsidRPr="00541A16">
        <w:rPr>
          <w:noProof/>
          <w:lang w:val="en-US"/>
        </w:rPr>
        <w:pict>
          <v:shape id="image9.png" o:spid="_x0000_i1029" type="#_x0000_t75" style="width:77.25pt;height:86.25pt;visibility:visible">
            <v:imagedata r:id="rId8" o:title=""/>
          </v:shape>
        </w:pict>
      </w:r>
      <w:r>
        <w:t xml:space="preserve"> Black   </w:t>
      </w:r>
      <w:r w:rsidRPr="00541A16">
        <w:rPr>
          <w:noProof/>
          <w:lang w:val="en-US"/>
        </w:rPr>
        <w:pict>
          <v:shape id="image2.png" o:spid="_x0000_i1030" type="#_x0000_t75" style="width:82.5pt;height:82.5pt;visibility:visible">
            <v:imagedata r:id="rId9" o:title=""/>
          </v:shape>
        </w:pict>
      </w:r>
      <w:r>
        <w:t>Graphite Heather</w:t>
      </w:r>
    </w:p>
    <w:p w:rsidR="002E6476" w:rsidRDefault="002E6476">
      <w:pPr>
        <w:pStyle w:val="normal0"/>
      </w:pPr>
    </w:p>
    <w:p w:rsidR="002E6476" w:rsidRDefault="002E6476">
      <w:pPr>
        <w:pStyle w:val="normal0"/>
        <w:rPr>
          <w:sz w:val="20"/>
          <w:szCs w:val="20"/>
        </w:rPr>
      </w:pPr>
      <w:r>
        <w:t xml:space="preserve">Long sleeve T-Shirt $22.00 </w:t>
      </w:r>
      <w:r>
        <w:rPr>
          <w:color w:val="222222"/>
          <w:sz w:val="20"/>
          <w:szCs w:val="20"/>
          <w:highlight w:val="white"/>
        </w:rPr>
        <w:t>each up to Size XL. Add $3.00 for 2XL and $6.00 for 3XL.</w:t>
      </w:r>
    </w:p>
    <w:p w:rsidR="002E6476" w:rsidRDefault="002E6476">
      <w:pPr>
        <w:pStyle w:val="normal0"/>
        <w:ind w:left="1440" w:firstLine="720"/>
        <w:rPr>
          <w:color w:val="333333"/>
          <w:sz w:val="20"/>
          <w:szCs w:val="20"/>
          <w:highlight w:val="white"/>
        </w:rPr>
      </w:pPr>
      <w:r>
        <w:t xml:space="preserve">  </w:t>
      </w:r>
      <w:r>
        <w:rPr>
          <w:color w:val="333333"/>
          <w:sz w:val="20"/>
          <w:szCs w:val="20"/>
          <w:highlight w:val="white"/>
        </w:rPr>
        <w:t>Available sizes:  YS, YM, YL, S, M, L, XL, 2XL, 3XL, 4XL, 5XL</w:t>
      </w:r>
    </w:p>
    <w:p w:rsidR="002E6476" w:rsidRDefault="002E6476">
      <w:pPr>
        <w:pStyle w:val="normal0"/>
        <w:ind w:left="1440" w:firstLine="720"/>
        <w:rPr>
          <w:color w:val="333333"/>
          <w:sz w:val="20"/>
          <w:szCs w:val="20"/>
          <w:highlight w:val="white"/>
        </w:rPr>
      </w:pPr>
      <w:r>
        <w:rPr>
          <w:color w:val="333333"/>
          <w:sz w:val="20"/>
          <w:szCs w:val="20"/>
          <w:highlight w:val="white"/>
        </w:rPr>
        <w:t>Add $5.00 if you want last name on the sleeve</w:t>
      </w:r>
    </w:p>
    <w:p w:rsidR="002E6476" w:rsidRDefault="002E6476">
      <w:pPr>
        <w:pStyle w:val="normal0"/>
      </w:pPr>
      <w:r w:rsidRPr="00541A16">
        <w:rPr>
          <w:noProof/>
          <w:lang w:val="en-US"/>
        </w:rPr>
        <w:pict>
          <v:shape id="image4.png" o:spid="_x0000_i1031" type="#_x0000_t75" style="width:97.5pt;height:97.5pt;visibility:visible">
            <v:imagedata r:id="rId10" o:title=""/>
          </v:shape>
        </w:pict>
      </w:r>
      <w:r>
        <w:t xml:space="preserve"> Black  </w:t>
      </w:r>
      <w:r w:rsidRPr="00541A16">
        <w:rPr>
          <w:noProof/>
          <w:lang w:val="en-US"/>
        </w:rPr>
        <w:pict>
          <v:shape id="image12.png" o:spid="_x0000_i1032" type="#_x0000_t75" style="width:81pt;height:82.5pt;visibility:visible">
            <v:imagedata r:id="rId11" o:title="" croptop="15464f" cropbottom="13991f" cropleft="16190f" cropright="10316f"/>
          </v:shape>
        </w:pict>
      </w:r>
      <w:r>
        <w:t xml:space="preserve"> Graphite Heather</w:t>
      </w: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  <w:rPr>
          <w:color w:val="222222"/>
          <w:sz w:val="20"/>
          <w:szCs w:val="20"/>
          <w:highlight w:val="white"/>
        </w:rPr>
      </w:pPr>
      <w:r>
        <w:t xml:space="preserve">Sweatshirt  $30.00  </w:t>
      </w:r>
      <w:r>
        <w:rPr>
          <w:color w:val="222222"/>
          <w:sz w:val="20"/>
          <w:szCs w:val="20"/>
          <w:highlight w:val="white"/>
        </w:rPr>
        <w:t>each up to Size XL. Add $3.00 for 2XL and $6.00 for 3XL.</w:t>
      </w:r>
    </w:p>
    <w:p w:rsidR="002E6476" w:rsidRDefault="002E6476">
      <w:pPr>
        <w:pStyle w:val="normal0"/>
        <w:rPr>
          <w:color w:val="333333"/>
          <w:sz w:val="20"/>
          <w:szCs w:val="20"/>
          <w:highlight w:val="white"/>
        </w:rPr>
      </w:pP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  <w:t xml:space="preserve">  </w:t>
      </w:r>
      <w:r>
        <w:rPr>
          <w:color w:val="222222"/>
          <w:sz w:val="20"/>
          <w:szCs w:val="20"/>
          <w:highlight w:val="white"/>
        </w:rPr>
        <w:t xml:space="preserve"> </w:t>
      </w:r>
      <w:r>
        <w:rPr>
          <w:color w:val="333333"/>
          <w:sz w:val="20"/>
          <w:szCs w:val="20"/>
          <w:highlight w:val="white"/>
        </w:rPr>
        <w:t>Available sizes:  YM, YL, S, M, L, XL, 2XL, 3XL</w:t>
      </w:r>
    </w:p>
    <w:p w:rsidR="002E6476" w:rsidRDefault="002E6476">
      <w:pPr>
        <w:pStyle w:val="normal0"/>
        <w:rPr>
          <w:color w:val="333333"/>
          <w:sz w:val="20"/>
          <w:szCs w:val="20"/>
          <w:highlight w:val="white"/>
        </w:rPr>
      </w:pPr>
      <w:r>
        <w:rPr>
          <w:color w:val="333333"/>
          <w:sz w:val="20"/>
          <w:szCs w:val="20"/>
          <w:highlight w:val="white"/>
        </w:rPr>
        <w:tab/>
      </w:r>
      <w:r>
        <w:rPr>
          <w:color w:val="333333"/>
          <w:sz w:val="20"/>
          <w:szCs w:val="20"/>
          <w:highlight w:val="white"/>
        </w:rPr>
        <w:tab/>
      </w:r>
      <w:r>
        <w:rPr>
          <w:color w:val="333333"/>
          <w:sz w:val="20"/>
          <w:szCs w:val="20"/>
          <w:highlight w:val="white"/>
        </w:rPr>
        <w:tab/>
        <w:t xml:space="preserve">   Add $5.00 if you want last name on the sleeve</w:t>
      </w:r>
    </w:p>
    <w:p w:rsidR="002E6476" w:rsidRDefault="002E6476">
      <w:pPr>
        <w:pStyle w:val="normal0"/>
      </w:pPr>
      <w:r w:rsidRPr="00541A16">
        <w:rPr>
          <w:noProof/>
          <w:lang w:val="en-US"/>
        </w:rPr>
        <w:pict>
          <v:shape id="image6.png" o:spid="_x0000_i1033" type="#_x0000_t75" style="width:78pt;height:74.25pt;visibility:visible">
            <v:imagedata r:id="rId12" o:title="" croptop="3730f" cropbottom="4259f"/>
          </v:shape>
        </w:pict>
      </w:r>
      <w:r>
        <w:t xml:space="preserve"> Black       </w:t>
      </w:r>
      <w:r w:rsidRPr="00541A16">
        <w:rPr>
          <w:noProof/>
          <w:lang w:val="en-US"/>
        </w:rPr>
        <w:pict>
          <v:shape id="image5.png" o:spid="_x0000_i1034" type="#_x0000_t75" style="width:76.5pt;height:96pt;visibility:visible">
            <v:imagedata r:id="rId13" o:title=""/>
          </v:shape>
        </w:pict>
      </w:r>
      <w:r>
        <w:t xml:space="preserve">  Graphite Heather</w:t>
      </w: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</w:pPr>
    </w:p>
    <w:p w:rsidR="002E6476" w:rsidRDefault="002E6476">
      <w:pPr>
        <w:pStyle w:val="normal0"/>
        <w:jc w:val="center"/>
      </w:pPr>
      <w:r>
        <w:t>Jacket and Pants are embroidered</w:t>
      </w:r>
    </w:p>
    <w:p w:rsidR="002E6476" w:rsidRDefault="002E6476">
      <w:pPr>
        <w:pStyle w:val="normal0"/>
      </w:pPr>
    </w:p>
    <w:p w:rsidR="002E6476" w:rsidRDefault="002E6476">
      <w:pPr>
        <w:pStyle w:val="normal0"/>
        <w:rPr>
          <w:color w:val="222222"/>
          <w:sz w:val="20"/>
          <w:szCs w:val="20"/>
          <w:highlight w:val="white"/>
        </w:rPr>
      </w:pPr>
      <w:r>
        <w:t xml:space="preserve">Jacket </w:t>
      </w:r>
      <w:r>
        <w:rPr>
          <w:color w:val="222222"/>
          <w:highlight w:val="white"/>
        </w:rPr>
        <w:t xml:space="preserve"> $54.00 </w:t>
      </w:r>
      <w:r>
        <w:rPr>
          <w:color w:val="222222"/>
          <w:sz w:val="20"/>
          <w:szCs w:val="20"/>
          <w:highlight w:val="white"/>
        </w:rPr>
        <w:t>each up to Size XL. Add $3.00 for 2XL and $6.00 for 3XL. (No Youth sizes)</w:t>
      </w:r>
    </w:p>
    <w:p w:rsidR="002E6476" w:rsidRDefault="002E6476">
      <w:pPr>
        <w:pStyle w:val="normal0"/>
        <w:rPr>
          <w:color w:val="222222"/>
          <w:sz w:val="20"/>
          <w:szCs w:val="20"/>
          <w:highlight w:val="white"/>
        </w:rPr>
      </w:pPr>
      <w:r>
        <w:rPr>
          <w:color w:val="333333"/>
          <w:sz w:val="24"/>
          <w:szCs w:val="24"/>
          <w:highlight w:val="white"/>
        </w:rPr>
        <w:t>Available sizes:  YS, YM, YL, S, M, L, XL, 2XL, 3XL</w:t>
      </w:r>
    </w:p>
    <w:p w:rsidR="002E6476" w:rsidRDefault="002E6476">
      <w:pPr>
        <w:pStyle w:val="normal0"/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  <w:r w:rsidRPr="00541A16">
        <w:rPr>
          <w:noProof/>
          <w:lang w:val="en-US"/>
        </w:rPr>
        <w:pict>
          <v:shape id="image11.png" o:spid="_x0000_i1035" type="#_x0000_t75" style="width:118.5pt;height:160.5pt;visibility:visible">
            <v:imagedata r:id="rId14" o:title=""/>
          </v:shape>
        </w:pict>
      </w:r>
      <w:r w:rsidRPr="00541A16">
        <w:rPr>
          <w:noProof/>
          <w:lang w:val="en-US"/>
        </w:rPr>
        <w:pict>
          <v:shape id="image10.png" o:spid="_x0000_i1036" type="#_x0000_t75" style="width:267pt;height:124.5pt;visibility:visible">
            <v:imagedata r:id="rId15" o:title=""/>
          </v:shape>
        </w:pict>
      </w:r>
      <w:r w:rsidRPr="00541A16">
        <w:rPr>
          <w:noProof/>
          <w:color w:val="333333"/>
          <w:sz w:val="24"/>
          <w:szCs w:val="24"/>
          <w:lang w:val="en-US"/>
        </w:rPr>
        <w:pict>
          <v:shape id="image13.png" o:spid="_x0000_i1037" type="#_x0000_t75" style="width:72.75pt;height:65.25pt;visibility:visible">
            <v:imagedata r:id="rId16" o:title="" croptop="1875f" cropbottom="9039f" cropleft="20845f" cropright="1367f"/>
          </v:shape>
        </w:pict>
      </w: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</w:pPr>
    </w:p>
    <w:p w:rsidR="002E6476" w:rsidRDefault="002E6476">
      <w:pPr>
        <w:pStyle w:val="normal0"/>
        <w:rPr>
          <w:color w:val="222222"/>
          <w:highlight w:val="white"/>
        </w:rPr>
      </w:pPr>
      <w:r>
        <w:t xml:space="preserve">Athletic Pant $48.00 each </w:t>
      </w:r>
      <w:r>
        <w:rPr>
          <w:color w:val="222222"/>
          <w:highlight w:val="white"/>
        </w:rPr>
        <w:t xml:space="preserve">up to Size XL. Add $3.00 for 2XL and $6.00 for 3XL. </w:t>
      </w:r>
    </w:p>
    <w:p w:rsidR="002E6476" w:rsidRDefault="002E6476">
      <w:pPr>
        <w:pStyle w:val="normal0"/>
        <w:rPr>
          <w:color w:val="222222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Available sizes:  YS, YM, YL, S, M, L, XL, 2XL, 3XL</w:t>
      </w: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  <w:r w:rsidRPr="00541A16">
        <w:rPr>
          <w:noProof/>
          <w:color w:val="333333"/>
          <w:sz w:val="24"/>
          <w:szCs w:val="24"/>
          <w:lang w:val="en-US"/>
        </w:rPr>
        <w:pict>
          <v:shape id="_x0000_i1038" type="#_x0000_t75" style="width:177pt;height:129pt;visibility:visible">
            <v:imagedata r:id="rId16" o:title=""/>
          </v:shape>
        </w:pict>
      </w:r>
      <w:r>
        <w:rPr>
          <w:color w:val="333333"/>
          <w:sz w:val="24"/>
          <w:szCs w:val="24"/>
          <w:highlight w:val="white"/>
        </w:rPr>
        <w:t xml:space="preserve">  </w:t>
      </w: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NAME OF PERSON ORDERING:______________________________</w:t>
      </w:r>
    </w:p>
    <w:p w:rsidR="002E6476" w:rsidRDefault="002E6476">
      <w:pPr>
        <w:pStyle w:val="normal0"/>
        <w:rPr>
          <w:color w:val="333333"/>
          <w:sz w:val="24"/>
          <w:szCs w:val="24"/>
          <w:highlight w:val="white"/>
        </w:rPr>
      </w:pPr>
    </w:p>
    <w:tbl>
      <w:tblPr>
        <w:tblW w:w="10110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1560"/>
        <w:gridCol w:w="1380"/>
        <w:gridCol w:w="1740"/>
        <w:gridCol w:w="1725"/>
        <w:gridCol w:w="1755"/>
        <w:gridCol w:w="1950"/>
      </w:tblGrid>
      <w:tr w:rsidR="002E6476" w:rsidTr="00541A16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ITEM: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 xml:space="preserve">Size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COLOR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(circle one)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ARTWORK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(circle one)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ARTWORK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(circle one)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</w:p>
        </w:tc>
      </w:tr>
      <w:tr w:rsidR="002E6476" w:rsidTr="00541A16">
        <w:trPr>
          <w:trHeight w:val="182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>
              <w:t>Short Sleeve T-Shirt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Black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Graphite Heather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noProof/>
                <w:lang w:val="en-US"/>
              </w:rPr>
              <w:pict>
                <v:shape id="_x0000_i1039" type="#_x0000_t75" style="width:66.75pt;height:53.25pt;visibility:visible">
                  <v:imagedata r:id="rId4" o:title="" croptop="15490f" cropbottom="10139f"/>
                </v:shape>
              </w:pict>
            </w:r>
            <w:r w:rsidRPr="00541A16">
              <w:rPr>
                <w:noProof/>
                <w:lang w:val="en-US"/>
              </w:rPr>
              <w:pict>
                <v:shape id="_x0000_i1040" type="#_x0000_t75" style="width:68.25pt;height:51.75pt;visibility:visible">
                  <v:imagedata r:id="rId5" o:title="" croptop="15898f" cropbottom="9895f" cropleft="-840f"/>
                </v:shape>
              </w:pic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noProof/>
                <w:lang w:val="en-US"/>
              </w:rPr>
              <w:pict>
                <v:shape id="_x0000_i1041" type="#_x0000_t75" style="width:57pt;height:53.25pt;visibility:visible">
                  <v:imagedata r:id="rId6" o:title="" croptop="15490f" cropbottom="9813f" cropright="524f"/>
                </v:shape>
              </w:pict>
            </w:r>
            <w:r w:rsidRPr="00541A16">
              <w:rPr>
                <w:noProof/>
                <w:lang w:val="en-US"/>
              </w:rPr>
              <w:pict>
                <v:shape id="_x0000_i1042" type="#_x0000_t75" style="width:66.75pt;height:38.25pt;visibility:visible">
                  <v:imagedata r:id="rId7" o:title="" croptop="15734f" cropbottom="9326f"/>
                </v:shape>
              </w:pic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</w:tr>
      <w:tr w:rsidR="002E6476" w:rsidTr="00541A16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>
              <w:t>Long sleeve T-Shirt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Black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Graphite Heather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noProof/>
                <w:lang w:val="en-US"/>
              </w:rPr>
              <w:pict>
                <v:shape id="_x0000_i1043" type="#_x0000_t75" style="width:66.75pt;height:53.25pt;visibility:visible">
                  <v:imagedata r:id="rId4" o:title="" croptop="15490f" cropbottom="10139f"/>
                </v:shape>
              </w:pict>
            </w:r>
            <w:r w:rsidRPr="00541A16">
              <w:rPr>
                <w:noProof/>
                <w:lang w:val="en-US"/>
              </w:rPr>
              <w:pict>
                <v:shape id="_x0000_i1044" type="#_x0000_t75" style="width:68.25pt;height:51.75pt;visibility:visible">
                  <v:imagedata r:id="rId5" o:title="" croptop="15898f" cropbottom="9895f" cropleft="-840f"/>
                </v:shape>
              </w:pic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noProof/>
                <w:lang w:val="en-US"/>
              </w:rPr>
              <w:pict>
                <v:shape id="_x0000_i1045" type="#_x0000_t75" style="width:57pt;height:53.25pt;visibility:visible">
                  <v:imagedata r:id="rId6" o:title="" croptop="15490f" cropbottom="9813f" cropright="524f"/>
                </v:shape>
              </w:pict>
            </w:r>
            <w:r w:rsidRPr="00541A16">
              <w:rPr>
                <w:noProof/>
                <w:lang w:val="en-US"/>
              </w:rPr>
              <w:pict>
                <v:shape id="_x0000_i1046" type="#_x0000_t75" style="width:66.75pt;height:38.25pt;visibility:visible">
                  <v:imagedata r:id="rId7" o:title="" croptop="15734f" cropbottom="9326f"/>
                </v:shape>
              </w:pic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  <w:u w:val="singl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  <w:u w:val="single"/>
              </w:rPr>
              <w:t>If wanted: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Name on sleeve for long sleeve t shirt and sweatshirt add $5.00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**Specify name you would like below: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</w:p>
        </w:tc>
      </w:tr>
      <w:tr w:rsidR="002E6476" w:rsidTr="00541A16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>
              <w:t xml:space="preserve">Sweatshirt  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Black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Graphite Heather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noProof/>
                <w:lang w:val="en-US"/>
              </w:rPr>
              <w:pict>
                <v:shape id="_x0000_i1047" type="#_x0000_t75" style="width:66.75pt;height:53.25pt;visibility:visible">
                  <v:imagedata r:id="rId4" o:title="" croptop="15490f" cropbottom="10139f"/>
                </v:shape>
              </w:pict>
            </w:r>
            <w:r w:rsidRPr="00541A16">
              <w:rPr>
                <w:noProof/>
                <w:lang w:val="en-US"/>
              </w:rPr>
              <w:pict>
                <v:shape id="_x0000_i1048" type="#_x0000_t75" style="width:68.25pt;height:51.75pt;visibility:visible">
                  <v:imagedata r:id="rId5" o:title="" croptop="15898f" cropbottom="9895f" cropleft="-840f"/>
                </v:shape>
              </w:pic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>
            <w:pPr>
              <w:pStyle w:val="normal0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noProof/>
                <w:lang w:val="en-US"/>
              </w:rPr>
              <w:pict>
                <v:shape id="_x0000_i1049" type="#_x0000_t75" style="width:57pt;height:53.25pt;visibility:visible">
                  <v:imagedata r:id="rId6" o:title="" croptop="15490f" cropbottom="9813f" cropright="524f"/>
                </v:shape>
              </w:pict>
            </w:r>
            <w:r w:rsidRPr="00541A16">
              <w:rPr>
                <w:noProof/>
                <w:lang w:val="en-US"/>
              </w:rPr>
              <w:pict>
                <v:shape id="_x0000_i1050" type="#_x0000_t75" style="width:66.75pt;height:38.25pt;visibility:visible">
                  <v:imagedata r:id="rId7" o:title="" croptop="15734f" cropbottom="9326f"/>
                </v:shape>
              </w:pic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  <w:u w:val="singl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  <w:u w:val="single"/>
              </w:rPr>
              <w:t>If wanted: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Name on sleeve for long sleeve t shirt and sweatshirt add $5.00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b/>
                <w:color w:val="333333"/>
                <w:sz w:val="24"/>
                <w:szCs w:val="24"/>
                <w:highlight w:val="white"/>
              </w:rPr>
              <w:t>**Specify name you would like below: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24"/>
                <w:szCs w:val="24"/>
                <w:highlight w:val="white"/>
              </w:rPr>
            </w:pPr>
          </w:p>
        </w:tc>
      </w:tr>
      <w:tr w:rsidR="002E6476" w:rsidTr="00541A16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16"/>
                <w:szCs w:val="16"/>
                <w:highlight w:val="white"/>
              </w:rPr>
            </w:pPr>
            <w:r w:rsidRPr="00541A16">
              <w:rPr>
                <w:b/>
                <w:color w:val="333333"/>
                <w:sz w:val="16"/>
                <w:szCs w:val="16"/>
                <w:highlight w:val="white"/>
              </w:rPr>
              <w:t>ITEM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16"/>
                <w:szCs w:val="16"/>
                <w:highlight w:val="white"/>
              </w:rPr>
            </w:pPr>
            <w:r w:rsidRPr="00541A16">
              <w:rPr>
                <w:b/>
                <w:color w:val="333333"/>
                <w:sz w:val="16"/>
                <w:szCs w:val="16"/>
                <w:highlight w:val="white"/>
              </w:rPr>
              <w:t>SIZE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16"/>
                <w:szCs w:val="16"/>
                <w:highlight w:val="white"/>
                <w:u w:val="single"/>
              </w:rPr>
            </w:pPr>
            <w:r w:rsidRPr="00541A16">
              <w:rPr>
                <w:b/>
                <w:color w:val="333333"/>
                <w:sz w:val="16"/>
                <w:szCs w:val="16"/>
                <w:highlight w:val="white"/>
                <w:u w:val="single"/>
              </w:rPr>
              <w:t>If wanted:</w:t>
            </w:r>
          </w:p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b/>
                <w:color w:val="333333"/>
                <w:sz w:val="16"/>
                <w:szCs w:val="16"/>
                <w:highlight w:val="white"/>
              </w:rPr>
            </w:pPr>
            <w:r w:rsidRPr="00541A16">
              <w:rPr>
                <w:b/>
                <w:color w:val="333333"/>
                <w:sz w:val="16"/>
                <w:szCs w:val="16"/>
                <w:highlight w:val="white"/>
              </w:rPr>
              <w:t>Name embroidered on jacket add $5.00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</w:tr>
      <w:tr w:rsidR="002E6476" w:rsidTr="00541A16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Jacket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</w:tr>
      <w:tr w:rsidR="002E6476" w:rsidTr="00541A16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  <w:r w:rsidRPr="00541A16">
              <w:rPr>
                <w:color w:val="333333"/>
                <w:sz w:val="24"/>
                <w:szCs w:val="24"/>
                <w:highlight w:val="white"/>
              </w:rPr>
              <w:t>Sweatpants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476" w:rsidRPr="00541A16" w:rsidRDefault="002E6476" w:rsidP="00541A16">
            <w:pPr>
              <w:pStyle w:val="normal0"/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</w:tr>
    </w:tbl>
    <w:p w:rsidR="002E6476" w:rsidRDefault="002E6476">
      <w:pPr>
        <w:pStyle w:val="normal0"/>
      </w:pPr>
    </w:p>
    <w:sectPr w:rsidR="002E6476" w:rsidSect="00D4341A">
      <w:pgSz w:w="12240" w:h="15840"/>
      <w:pgMar w:top="1440" w:right="1440" w:bottom="1440" w:left="1440" w:header="720" w:footer="720" w:gutter="0"/>
      <w:pgNumType w:start="1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341A"/>
    <w:rsid w:val="002E6476"/>
    <w:rsid w:val="00541A16"/>
    <w:rsid w:val="006B1F0F"/>
    <w:rsid w:val="00B52ACC"/>
    <w:rsid w:val="00D43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lang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D4341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D4341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D4341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D4341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D4341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D4341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BCE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0BCE"/>
    <w:rPr>
      <w:rFonts w:asciiTheme="majorHAnsi" w:eastAsiaTheme="majorEastAsia" w:hAnsiTheme="majorHAnsi" w:cstheme="majorBidi"/>
      <w:b/>
      <w:bCs/>
      <w:i/>
      <w:i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0BCE"/>
    <w:rPr>
      <w:rFonts w:asciiTheme="majorHAnsi" w:eastAsiaTheme="majorEastAsia" w:hAnsiTheme="majorHAnsi" w:cstheme="majorBidi"/>
      <w:b/>
      <w:bCs/>
      <w:sz w:val="26"/>
      <w:szCs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0BCE"/>
    <w:rPr>
      <w:rFonts w:asciiTheme="minorHAnsi" w:eastAsiaTheme="minorEastAsia" w:hAnsiTheme="minorHAnsi" w:cstheme="minorBidi"/>
      <w:b/>
      <w:bCs/>
      <w:sz w:val="28"/>
      <w:szCs w:val="28"/>
      <w:lang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0BCE"/>
    <w:rPr>
      <w:rFonts w:asciiTheme="minorHAnsi" w:eastAsiaTheme="minorEastAsia" w:hAnsiTheme="minorHAnsi" w:cstheme="minorBidi"/>
      <w:b/>
      <w:bCs/>
      <w:i/>
      <w:iCs/>
      <w:sz w:val="26"/>
      <w:szCs w:val="26"/>
      <w:lang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0BCE"/>
    <w:rPr>
      <w:rFonts w:asciiTheme="minorHAnsi" w:eastAsiaTheme="minorEastAsia" w:hAnsiTheme="minorHAnsi" w:cstheme="minorBidi"/>
      <w:b/>
      <w:bCs/>
      <w:lang/>
    </w:rPr>
  </w:style>
  <w:style w:type="paragraph" w:customStyle="1" w:styleId="normal0">
    <w:name w:val="normal"/>
    <w:uiPriority w:val="99"/>
    <w:rsid w:val="00D4341A"/>
    <w:pPr>
      <w:spacing w:line="276" w:lineRule="auto"/>
    </w:pPr>
    <w:rPr>
      <w:lang/>
    </w:rPr>
  </w:style>
  <w:style w:type="paragraph" w:styleId="Title">
    <w:name w:val="Title"/>
    <w:basedOn w:val="normal0"/>
    <w:next w:val="normal0"/>
    <w:link w:val="TitleChar"/>
    <w:uiPriority w:val="99"/>
    <w:qFormat/>
    <w:rsid w:val="00D4341A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0BCE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Subtitle">
    <w:name w:val="Subtitle"/>
    <w:basedOn w:val="normal0"/>
    <w:next w:val="normal0"/>
    <w:link w:val="SubtitleChar"/>
    <w:uiPriority w:val="99"/>
    <w:qFormat/>
    <w:rsid w:val="00D4341A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A0BCE"/>
    <w:rPr>
      <w:rFonts w:asciiTheme="majorHAnsi" w:eastAsiaTheme="majorEastAsia" w:hAnsiTheme="majorHAnsi" w:cstheme="majorBidi"/>
      <w:sz w:val="24"/>
      <w:szCs w:val="24"/>
      <w:lang/>
    </w:rPr>
  </w:style>
  <w:style w:type="table" w:customStyle="1" w:styleId="Style">
    <w:name w:val="Style"/>
    <w:uiPriority w:val="99"/>
    <w:rsid w:val="00D4341A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273</Words>
  <Characters>1559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return to Mrs</dc:title>
  <dc:subject/>
  <dc:creator/>
  <cp:keywords/>
  <dc:description/>
  <cp:lastModifiedBy>Admin</cp:lastModifiedBy>
  <cp:revision>2</cp:revision>
  <dcterms:created xsi:type="dcterms:W3CDTF">2019-08-29T13:06:00Z</dcterms:created>
  <dcterms:modified xsi:type="dcterms:W3CDTF">2019-08-29T13:06:00Z</dcterms:modified>
</cp:coreProperties>
</file>