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7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30"/>
        <w:gridCol w:w="7290"/>
      </w:tblGrid>
      <w:tr w:rsidR="00B3046B" w:rsidTr="002E5C22">
        <w:trPr>
          <w:trHeight w:val="2112"/>
        </w:trPr>
        <w:tc>
          <w:tcPr>
            <w:tcW w:w="3780" w:type="dxa"/>
            <w:gridSpan w:val="3"/>
            <w:vMerge w:val="restart"/>
            <w:tcBorders>
              <w:bottom w:val="nil"/>
            </w:tcBorders>
          </w:tcPr>
          <w:p w:rsidR="00B3046B" w:rsidRDefault="00B3046B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089287DF" wp14:editId="78732F1B">
                  <wp:extent cx="2112038" cy="2037800"/>
                  <wp:effectExtent l="114300" t="114300" r="116840" b="1530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ITLE AND FAC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94" cy="20624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tcBorders>
              <w:bottom w:val="nil"/>
            </w:tcBorders>
          </w:tcPr>
          <w:p w:rsidR="00B3046B" w:rsidRPr="001F5B31" w:rsidRDefault="00B3046B" w:rsidP="001F5B31">
            <w:pPr>
              <w:pStyle w:val="Title"/>
              <w:rPr>
                <w:rFonts w:ascii="Bernard MT Condensed" w:hAnsi="Bernard MT Condensed"/>
              </w:rPr>
            </w:pPr>
            <w:r w:rsidRPr="001F5B31">
              <w:rPr>
                <w:rFonts w:ascii="Bernard MT Condensed" w:hAnsi="Bernard MT Condensed"/>
              </w:rPr>
              <w:t>OKAW VALLEY HIGH SCHOOL</w:t>
            </w:r>
          </w:p>
          <w:p w:rsidR="00B3046B" w:rsidRDefault="00B3046B" w:rsidP="001F5B31">
            <w:pPr>
              <w:pStyle w:val="Title"/>
              <w:rPr>
                <w:sz w:val="32"/>
                <w:szCs w:val="32"/>
              </w:rPr>
            </w:pPr>
            <w:r>
              <w:t>FAFSA COMPLETION NIGHT!</w:t>
            </w:r>
            <w:r w:rsidRPr="00310F17">
              <w:br/>
            </w:r>
            <w:r w:rsidRPr="001F5B31">
              <w:rPr>
                <w:sz w:val="32"/>
                <w:szCs w:val="32"/>
              </w:rPr>
              <w:t xml:space="preserve">OPEN LAB WITH </w:t>
            </w:r>
            <w:r>
              <w:rPr>
                <w:sz w:val="32"/>
                <w:szCs w:val="32"/>
              </w:rPr>
              <w:t>SUPPORT</w:t>
            </w:r>
          </w:p>
          <w:p w:rsidR="00B3046B" w:rsidRPr="00795747" w:rsidRDefault="00795747" w:rsidP="00B3046B">
            <w:pPr>
              <w:rPr>
                <w:rFonts w:asciiTheme="majorHAnsi" w:hAnsiTheme="majorHAnsi"/>
                <w:b/>
                <w:color w:val="0F225E" w:themeColor="accent6" w:themeShade="80"/>
                <w:sz w:val="48"/>
                <w:szCs w:val="48"/>
              </w:rPr>
            </w:pPr>
            <w:r w:rsidRPr="00795747">
              <w:rPr>
                <w:rFonts w:asciiTheme="majorHAnsi" w:hAnsiTheme="majorHAnsi"/>
                <w:b/>
                <w:color w:val="0F225E" w:themeColor="accent6" w:themeShade="80"/>
                <w:sz w:val="48"/>
                <w:szCs w:val="48"/>
              </w:rPr>
              <w:t xml:space="preserve">SENIORS AND PARENTS!! </w:t>
            </w:r>
          </w:p>
          <w:p w:rsidR="00B3046B" w:rsidRPr="00B3046B" w:rsidRDefault="00B3046B" w:rsidP="00B3046B"/>
        </w:tc>
      </w:tr>
      <w:tr w:rsidR="00B3046B" w:rsidTr="002E5C22">
        <w:trPr>
          <w:trHeight w:val="1589"/>
        </w:trPr>
        <w:tc>
          <w:tcPr>
            <w:tcW w:w="3780" w:type="dxa"/>
            <w:gridSpan w:val="3"/>
            <w:vMerge/>
            <w:tcBorders>
              <w:bottom w:val="nil"/>
            </w:tcBorders>
          </w:tcPr>
          <w:p w:rsidR="00B3046B" w:rsidRDefault="00B3046B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90" w:type="dxa"/>
            <w:vMerge w:val="restart"/>
            <w:tcBorders>
              <w:bottom w:val="nil"/>
            </w:tcBorders>
            <w:vAlign w:val="bottom"/>
          </w:tcPr>
          <w:p w:rsidR="00B3046B" w:rsidRPr="00795747" w:rsidRDefault="00B3046B" w:rsidP="00AC6C7E">
            <w:pPr>
              <w:pStyle w:val="Heading2"/>
              <w:rPr>
                <w:rFonts w:ascii="Calibri" w:hAnsi="Calibri" w:cs="Calibri"/>
                <w:color w:val="122974" w:themeColor="accent3" w:themeTint="E6"/>
                <w:sz w:val="48"/>
                <w:szCs w:val="48"/>
              </w:rPr>
            </w:pPr>
            <w:r w:rsidRPr="00795747">
              <w:rPr>
                <w:rFonts w:ascii="Calibri" w:hAnsi="Calibri" w:cs="Calibri"/>
                <w:color w:val="122974" w:themeColor="accent3" w:themeTint="E6"/>
                <w:sz w:val="48"/>
                <w:szCs w:val="48"/>
              </w:rPr>
              <w:t xml:space="preserve">Join us!! </w:t>
            </w:r>
          </w:p>
          <w:p w:rsidR="00B3046B" w:rsidRPr="00485526" w:rsidRDefault="00B3046B" w:rsidP="001F5B31">
            <w:pPr>
              <w:rPr>
                <w:b/>
                <w:color w:val="222A35" w:themeColor="text2" w:themeShade="80"/>
                <w:sz w:val="40"/>
                <w:szCs w:val="40"/>
              </w:rPr>
            </w:pPr>
            <w:r w:rsidRPr="00485526">
              <w:rPr>
                <w:b/>
                <w:color w:val="222A35" w:themeColor="text2" w:themeShade="80"/>
                <w:sz w:val="40"/>
                <w:szCs w:val="40"/>
              </w:rPr>
              <w:t xml:space="preserve">Thursday October 7, 2021 </w:t>
            </w:r>
          </w:p>
          <w:p w:rsidR="00B3046B" w:rsidRPr="00485526" w:rsidRDefault="00B3046B" w:rsidP="001F5B31">
            <w:pPr>
              <w:rPr>
                <w:b/>
                <w:color w:val="222A35" w:themeColor="text2" w:themeShade="80"/>
                <w:sz w:val="40"/>
                <w:szCs w:val="40"/>
              </w:rPr>
            </w:pPr>
            <w:r w:rsidRPr="00485526">
              <w:rPr>
                <w:b/>
                <w:color w:val="222A35" w:themeColor="text2" w:themeShade="80"/>
                <w:sz w:val="40"/>
                <w:szCs w:val="40"/>
              </w:rPr>
              <w:t xml:space="preserve">4-6pm </w:t>
            </w:r>
          </w:p>
          <w:p w:rsidR="00B3046B" w:rsidRPr="00485526" w:rsidRDefault="00B3046B" w:rsidP="001F5B31">
            <w:pPr>
              <w:rPr>
                <w:b/>
                <w:color w:val="222A35" w:themeColor="text2" w:themeShade="80"/>
                <w:sz w:val="40"/>
                <w:szCs w:val="40"/>
              </w:rPr>
            </w:pPr>
            <w:r w:rsidRPr="00485526">
              <w:rPr>
                <w:b/>
                <w:color w:val="222A35" w:themeColor="text2" w:themeShade="80"/>
                <w:sz w:val="40"/>
                <w:szCs w:val="40"/>
              </w:rPr>
              <w:t>OV High School Library</w:t>
            </w:r>
          </w:p>
          <w:p w:rsidR="00B3046B" w:rsidRDefault="00B3046B" w:rsidP="00AC6C7E">
            <w:pPr>
              <w:pStyle w:val="Dates"/>
              <w:rPr>
                <w:rFonts w:ascii="Calibri" w:hAnsi="Calibri" w:cs="Calibri"/>
              </w:rPr>
            </w:pPr>
          </w:p>
          <w:p w:rsidR="00935DE6" w:rsidRPr="00795747" w:rsidRDefault="00B3046B" w:rsidP="00935DE6">
            <w:pPr>
              <w:pStyle w:val="Heading2"/>
              <w:rPr>
                <w:rFonts w:ascii="Calibri" w:hAnsi="Calibri" w:cs="Calibri"/>
                <w:color w:val="122974" w:themeColor="accent3" w:themeTint="E6"/>
                <w:sz w:val="48"/>
                <w:szCs w:val="48"/>
              </w:rPr>
            </w:pPr>
            <w:r w:rsidRPr="00795747">
              <w:rPr>
                <w:rFonts w:ascii="Calibri" w:hAnsi="Calibri" w:cs="Calibri"/>
                <w:color w:val="122974" w:themeColor="accent3" w:themeTint="E6"/>
                <w:sz w:val="48"/>
                <w:szCs w:val="48"/>
              </w:rPr>
              <w:t xml:space="preserve">What to bring: </w:t>
            </w:r>
          </w:p>
          <w:p w:rsidR="00935DE6" w:rsidRPr="00795747" w:rsidRDefault="00935DE6" w:rsidP="00AC6C7E">
            <w:pPr>
              <w:pStyle w:val="ListBullet"/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</w:pPr>
            <w:r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Yourself AND your student going to college</w:t>
            </w:r>
          </w:p>
          <w:p w:rsidR="00B3046B" w:rsidRPr="00795747" w:rsidRDefault="00B3046B" w:rsidP="00AC6C7E">
            <w:pPr>
              <w:pStyle w:val="ListBullet"/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</w:pPr>
            <w:r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 xml:space="preserve">Your </w:t>
            </w:r>
            <w:r w:rsidR="002E5C22" w:rsidRPr="002E5C22">
              <w:rPr>
                <w:rFonts w:ascii="Calibri" w:hAnsi="Calibri" w:cs="Calibri"/>
                <w:color w:val="222A35" w:themeColor="text2" w:themeShade="80"/>
              </w:rPr>
              <w:t>(parent and student filed)</w:t>
            </w:r>
            <w:r w:rsidR="002E5C22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 xml:space="preserve"> </w:t>
            </w:r>
            <w:r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2020 federal tax returns, W-2’</w:t>
            </w:r>
            <w:r w:rsidR="002E5C22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s.</w:t>
            </w:r>
            <w:r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 xml:space="preserve"> </w:t>
            </w:r>
            <w:r w:rsidR="00B90A60" w:rsidRPr="00B90A60">
              <w:rPr>
                <w:rFonts w:ascii="Calibri" w:hAnsi="Calibri" w:cs="Calibri"/>
                <w:color w:val="222A35" w:themeColor="text2" w:themeShade="80"/>
              </w:rPr>
              <w:t>(will be kept confidential)</w:t>
            </w:r>
          </w:p>
          <w:p w:rsidR="00B3046B" w:rsidRPr="00795747" w:rsidRDefault="00B3046B" w:rsidP="00AC6C7E">
            <w:pPr>
              <w:pStyle w:val="ListBullet"/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</w:pPr>
            <w:r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Social Security number</w:t>
            </w:r>
          </w:p>
          <w:p w:rsidR="00B3046B" w:rsidRDefault="00B3046B" w:rsidP="00AC6C7E">
            <w:pPr>
              <w:pStyle w:val="ListBullet"/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</w:pPr>
            <w:r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Working current e-mail address</w:t>
            </w:r>
            <w:r w:rsidR="00B90A60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es</w:t>
            </w:r>
          </w:p>
          <w:p w:rsidR="00B90A60" w:rsidRPr="00795747" w:rsidRDefault="00B90A60" w:rsidP="00AC6C7E">
            <w:pPr>
              <w:pStyle w:val="ListBullet"/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</w:pPr>
            <w:r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List of colleges you would like to attend</w:t>
            </w:r>
          </w:p>
          <w:p w:rsidR="00B3046B" w:rsidRPr="00795747" w:rsidRDefault="00B3046B" w:rsidP="00AC6C7E">
            <w:pPr>
              <w:pStyle w:val="ListBullet"/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</w:pPr>
            <w:r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 xml:space="preserve">Cell phone </w:t>
            </w:r>
          </w:p>
          <w:p w:rsidR="00B3046B" w:rsidRPr="00795747" w:rsidRDefault="00B3046B" w:rsidP="00B3046B">
            <w:pPr>
              <w:pStyle w:val="Heading2"/>
              <w:rPr>
                <w:rFonts w:ascii="Calibri" w:hAnsi="Calibri" w:cs="Calibri"/>
                <w:color w:val="122974" w:themeColor="accent3" w:themeTint="E6"/>
                <w:sz w:val="48"/>
                <w:szCs w:val="48"/>
              </w:rPr>
            </w:pPr>
            <w:r w:rsidRPr="00795747">
              <w:rPr>
                <w:rFonts w:ascii="Calibri" w:hAnsi="Calibri" w:cs="Calibri"/>
                <w:color w:val="122974" w:themeColor="accent3" w:themeTint="E6"/>
                <w:sz w:val="48"/>
                <w:szCs w:val="48"/>
              </w:rPr>
              <w:t xml:space="preserve">What </w:t>
            </w:r>
            <w:r w:rsidR="00795747" w:rsidRPr="00795747">
              <w:rPr>
                <w:rFonts w:ascii="Calibri" w:hAnsi="Calibri" w:cs="Calibri"/>
                <w:color w:val="122974" w:themeColor="accent3" w:themeTint="E6"/>
                <w:sz w:val="48"/>
                <w:szCs w:val="48"/>
              </w:rPr>
              <w:t>we will</w:t>
            </w:r>
            <w:r w:rsidRPr="00795747">
              <w:rPr>
                <w:rFonts w:ascii="Calibri" w:hAnsi="Calibri" w:cs="Calibri"/>
                <w:color w:val="122974" w:themeColor="accent3" w:themeTint="E6"/>
                <w:sz w:val="48"/>
                <w:szCs w:val="48"/>
              </w:rPr>
              <w:t xml:space="preserve"> do</w:t>
            </w:r>
            <w:r w:rsidRPr="00795747">
              <w:rPr>
                <w:rFonts w:ascii="Calibri" w:hAnsi="Calibri" w:cs="Calibri"/>
                <w:color w:val="122974" w:themeColor="accent3" w:themeTint="E6"/>
                <w:sz w:val="48"/>
                <w:szCs w:val="48"/>
              </w:rPr>
              <w:t xml:space="preserve">: </w:t>
            </w:r>
            <w:bookmarkStart w:id="0" w:name="_GoBack"/>
            <w:bookmarkEnd w:id="0"/>
          </w:p>
          <w:p w:rsidR="00B3046B" w:rsidRPr="00795747" w:rsidRDefault="00485526" w:rsidP="00B3046B">
            <w:pPr>
              <w:pStyle w:val="ListBullet"/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</w:pPr>
            <w:r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Answer</w:t>
            </w:r>
            <w:r w:rsidR="00B3046B"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 xml:space="preserve"> all your questions a</w:t>
            </w:r>
            <w:r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bout financial aid applications</w:t>
            </w:r>
            <w:r w:rsidR="00B3046B"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 xml:space="preserve"> </w:t>
            </w:r>
          </w:p>
          <w:p w:rsidR="00B3046B" w:rsidRPr="00795747" w:rsidRDefault="00B3046B" w:rsidP="00B3046B">
            <w:pPr>
              <w:pStyle w:val="ListBullet"/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</w:pPr>
            <w:r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Assistance to start filling out your financial aid applicati</w:t>
            </w:r>
            <w:r w:rsidR="00485526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on</w:t>
            </w:r>
          </w:p>
          <w:p w:rsidR="00B3046B" w:rsidRPr="00795747" w:rsidRDefault="00485526" w:rsidP="00553EC3">
            <w:pPr>
              <w:pStyle w:val="ListBullet"/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</w:pPr>
            <w:r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Work along-side</w:t>
            </w:r>
            <w:r w:rsidR="00B3046B"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 xml:space="preserve"> parents and students</w:t>
            </w:r>
            <w:r w:rsidR="00B3046B"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>to help</w:t>
            </w:r>
          </w:p>
          <w:p w:rsidR="00795747" w:rsidRPr="00B3046B" w:rsidRDefault="00795747" w:rsidP="00553EC3">
            <w:pPr>
              <w:pStyle w:val="ListBullet"/>
              <w:rPr>
                <w:rFonts w:ascii="Calibri" w:hAnsi="Calibri" w:cs="Calibri"/>
                <w:sz w:val="28"/>
                <w:szCs w:val="28"/>
              </w:rPr>
            </w:pPr>
            <w:r w:rsidRPr="00795747">
              <w:rPr>
                <w:rFonts w:ascii="Calibri" w:hAnsi="Calibri" w:cs="Calibri"/>
                <w:color w:val="222A35" w:themeColor="text2" w:themeShade="80"/>
                <w:sz w:val="28"/>
                <w:szCs w:val="28"/>
              </w:rPr>
              <w:t xml:space="preserve">Get this task OFF of your to do list!!! </w:t>
            </w:r>
          </w:p>
        </w:tc>
      </w:tr>
      <w:tr w:rsidR="00B3046B" w:rsidTr="002E5C22">
        <w:trPr>
          <w:trHeight w:val="1164"/>
        </w:trPr>
        <w:tc>
          <w:tcPr>
            <w:tcW w:w="720" w:type="dxa"/>
          </w:tcPr>
          <w:p w:rsidR="00B3046B" w:rsidRPr="0056708E" w:rsidRDefault="00B3046B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60" w:type="dxa"/>
            <w:gridSpan w:val="2"/>
          </w:tcPr>
          <w:p w:rsidR="00B3046B" w:rsidRPr="0056708E" w:rsidRDefault="00B3046B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7290" w:type="dxa"/>
            <w:vMerge/>
          </w:tcPr>
          <w:p w:rsidR="00B3046B" w:rsidRPr="00590471" w:rsidRDefault="00B3046B" w:rsidP="00222466"/>
        </w:tc>
      </w:tr>
      <w:tr w:rsidR="00B3046B" w:rsidTr="002E5C22">
        <w:trPr>
          <w:trHeight w:val="543"/>
        </w:trPr>
        <w:tc>
          <w:tcPr>
            <w:tcW w:w="720" w:type="dxa"/>
          </w:tcPr>
          <w:p w:rsidR="00B3046B" w:rsidRDefault="00B3046B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B3046B" w:rsidRPr="00376291" w:rsidRDefault="00B3046B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09FE9A" wp14:editId="03794FA9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3206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B3046B" w:rsidRPr="00795747" w:rsidRDefault="00B3046B" w:rsidP="00380FD1">
            <w:pPr>
              <w:pStyle w:val="Information"/>
              <w:rPr>
                <w:b/>
                <w:color w:val="222A35" w:themeColor="text2" w:themeShade="80"/>
              </w:rPr>
            </w:pPr>
            <w:r w:rsidRPr="00795747">
              <w:rPr>
                <w:b/>
                <w:color w:val="222A35" w:themeColor="text2" w:themeShade="80"/>
              </w:rPr>
              <w:t>709 S. St. John St.</w:t>
            </w:r>
          </w:p>
          <w:p w:rsidR="00B3046B" w:rsidRPr="00795747" w:rsidRDefault="00B3046B" w:rsidP="00380FD1">
            <w:pPr>
              <w:pStyle w:val="Information"/>
              <w:rPr>
                <w:b/>
                <w:color w:val="222A35" w:themeColor="text2" w:themeShade="80"/>
              </w:rPr>
            </w:pPr>
            <w:r w:rsidRPr="00795747">
              <w:rPr>
                <w:b/>
                <w:color w:val="222A35" w:themeColor="text2" w:themeShade="80"/>
              </w:rPr>
              <w:t>Bethany, IL</w:t>
            </w:r>
          </w:p>
          <w:p w:rsidR="00B3046B" w:rsidRPr="00795747" w:rsidRDefault="00B3046B" w:rsidP="00380FD1">
            <w:pPr>
              <w:pStyle w:val="Information"/>
              <w:rPr>
                <w:b/>
                <w:color w:val="222A35" w:themeColor="text2" w:themeShade="80"/>
              </w:rPr>
            </w:pPr>
            <w:r w:rsidRPr="00795747">
              <w:rPr>
                <w:b/>
                <w:color w:val="222A35" w:themeColor="text2" w:themeShade="80"/>
              </w:rPr>
              <w:t>2</w:t>
            </w:r>
            <w:r w:rsidRPr="00795747">
              <w:rPr>
                <w:b/>
                <w:color w:val="222A35" w:themeColor="text2" w:themeShade="80"/>
                <w:vertAlign w:val="superscript"/>
              </w:rPr>
              <w:t>nd</w:t>
            </w:r>
            <w:r w:rsidRPr="00795747">
              <w:rPr>
                <w:b/>
                <w:color w:val="222A35" w:themeColor="text2" w:themeShade="80"/>
              </w:rPr>
              <w:t xml:space="preserve"> floor library</w:t>
            </w:r>
          </w:p>
          <w:p w:rsidR="00B3046B" w:rsidRPr="00795747" w:rsidRDefault="00B3046B" w:rsidP="00790CDA">
            <w:pPr>
              <w:pStyle w:val="Information"/>
              <w:rPr>
                <w:b/>
                <w:color w:val="222A35" w:themeColor="text2" w:themeShade="80"/>
              </w:rPr>
            </w:pPr>
          </w:p>
        </w:tc>
        <w:tc>
          <w:tcPr>
            <w:tcW w:w="7290" w:type="dxa"/>
            <w:vMerge/>
          </w:tcPr>
          <w:p w:rsidR="00B3046B" w:rsidRDefault="00B3046B" w:rsidP="005801E5">
            <w:pPr>
              <w:pStyle w:val="Heading1"/>
            </w:pPr>
          </w:p>
        </w:tc>
      </w:tr>
      <w:tr w:rsidR="00B3046B" w:rsidTr="002E5C22">
        <w:trPr>
          <w:trHeight w:val="183"/>
        </w:trPr>
        <w:tc>
          <w:tcPr>
            <w:tcW w:w="720" w:type="dxa"/>
          </w:tcPr>
          <w:p w:rsidR="00B3046B" w:rsidRPr="00376291" w:rsidRDefault="00B3046B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60" w:type="dxa"/>
            <w:gridSpan w:val="2"/>
            <w:vAlign w:val="center"/>
          </w:tcPr>
          <w:p w:rsidR="00B3046B" w:rsidRPr="00795747" w:rsidRDefault="00B3046B" w:rsidP="00222466">
            <w:pPr>
              <w:pStyle w:val="NoSpacing"/>
              <w:rPr>
                <w:rFonts w:ascii="Calibri" w:hAnsi="Calibri" w:cs="Calibri"/>
                <w:b/>
                <w:color w:val="222A35" w:themeColor="text2" w:themeShade="80"/>
              </w:rPr>
            </w:pPr>
          </w:p>
        </w:tc>
        <w:tc>
          <w:tcPr>
            <w:tcW w:w="7290" w:type="dxa"/>
            <w:vMerge/>
          </w:tcPr>
          <w:p w:rsidR="00B3046B" w:rsidRDefault="00B3046B" w:rsidP="005801E5">
            <w:pPr>
              <w:pStyle w:val="Heading1"/>
            </w:pPr>
          </w:p>
        </w:tc>
      </w:tr>
      <w:tr w:rsidR="00B3046B" w:rsidTr="002E5C22">
        <w:trPr>
          <w:trHeight w:val="624"/>
        </w:trPr>
        <w:tc>
          <w:tcPr>
            <w:tcW w:w="720" w:type="dxa"/>
          </w:tcPr>
          <w:p w:rsidR="00B3046B" w:rsidRDefault="00B3046B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B3046B" w:rsidRPr="00376291" w:rsidRDefault="00B3046B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0971D7" wp14:editId="16611030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66360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B3046B" w:rsidRPr="00795747" w:rsidRDefault="00B3046B" w:rsidP="00790CDA">
            <w:pPr>
              <w:pStyle w:val="Information"/>
              <w:rPr>
                <w:b/>
                <w:color w:val="222A35" w:themeColor="text2" w:themeShade="80"/>
              </w:rPr>
            </w:pPr>
            <w:r w:rsidRPr="00795747">
              <w:rPr>
                <w:b/>
                <w:color w:val="222A35" w:themeColor="text2" w:themeShade="80"/>
              </w:rPr>
              <w:t>217-665-3631 ext226</w:t>
            </w:r>
          </w:p>
        </w:tc>
        <w:tc>
          <w:tcPr>
            <w:tcW w:w="7290" w:type="dxa"/>
            <w:vMerge/>
          </w:tcPr>
          <w:p w:rsidR="00B3046B" w:rsidRDefault="00B3046B" w:rsidP="005801E5">
            <w:pPr>
              <w:pStyle w:val="Heading1"/>
            </w:pPr>
          </w:p>
        </w:tc>
      </w:tr>
      <w:tr w:rsidR="00B3046B" w:rsidTr="002E5C22">
        <w:trPr>
          <w:trHeight w:val="183"/>
        </w:trPr>
        <w:tc>
          <w:tcPr>
            <w:tcW w:w="720" w:type="dxa"/>
          </w:tcPr>
          <w:p w:rsidR="00B3046B" w:rsidRPr="00376291" w:rsidRDefault="00B3046B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60" w:type="dxa"/>
            <w:gridSpan w:val="2"/>
            <w:vAlign w:val="center"/>
          </w:tcPr>
          <w:p w:rsidR="00B3046B" w:rsidRPr="00795747" w:rsidRDefault="00B3046B" w:rsidP="00B6466C">
            <w:pPr>
              <w:pStyle w:val="NoSpacing"/>
              <w:rPr>
                <w:rFonts w:ascii="Calibri" w:hAnsi="Calibri" w:cs="Calibri"/>
                <w:b/>
                <w:color w:val="222A35" w:themeColor="text2" w:themeShade="80"/>
              </w:rPr>
            </w:pPr>
          </w:p>
        </w:tc>
        <w:tc>
          <w:tcPr>
            <w:tcW w:w="7290" w:type="dxa"/>
            <w:vMerge/>
          </w:tcPr>
          <w:p w:rsidR="00B3046B" w:rsidRDefault="00B3046B" w:rsidP="005801E5">
            <w:pPr>
              <w:pStyle w:val="Heading1"/>
            </w:pPr>
          </w:p>
        </w:tc>
      </w:tr>
      <w:tr w:rsidR="00B3046B" w:rsidTr="002E5C22">
        <w:trPr>
          <w:trHeight w:val="633"/>
        </w:trPr>
        <w:tc>
          <w:tcPr>
            <w:tcW w:w="720" w:type="dxa"/>
          </w:tcPr>
          <w:p w:rsidR="00B3046B" w:rsidRDefault="00B3046B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B3046B" w:rsidRPr="00376291" w:rsidRDefault="00B3046B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12A132" wp14:editId="63BEB216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071D0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B3046B" w:rsidRPr="00795747" w:rsidRDefault="00B3046B" w:rsidP="00790CDA">
            <w:pPr>
              <w:pStyle w:val="Information"/>
              <w:rPr>
                <w:b/>
                <w:color w:val="222A35" w:themeColor="text2" w:themeShade="80"/>
              </w:rPr>
            </w:pPr>
            <w:r w:rsidRPr="00795747">
              <w:rPr>
                <w:b/>
                <w:color w:val="222A35" w:themeColor="text2" w:themeShade="80"/>
              </w:rPr>
              <w:t>jatchison@okawvalley.org</w:t>
            </w:r>
          </w:p>
        </w:tc>
        <w:tc>
          <w:tcPr>
            <w:tcW w:w="7290" w:type="dxa"/>
            <w:vMerge/>
          </w:tcPr>
          <w:p w:rsidR="00B3046B" w:rsidRDefault="00B3046B" w:rsidP="005801E5">
            <w:pPr>
              <w:pStyle w:val="Heading1"/>
            </w:pPr>
          </w:p>
        </w:tc>
      </w:tr>
      <w:tr w:rsidR="00B3046B" w:rsidTr="002E5C22">
        <w:trPr>
          <w:trHeight w:val="174"/>
        </w:trPr>
        <w:tc>
          <w:tcPr>
            <w:tcW w:w="720" w:type="dxa"/>
          </w:tcPr>
          <w:p w:rsidR="00B3046B" w:rsidRPr="00376291" w:rsidRDefault="00B3046B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60" w:type="dxa"/>
            <w:gridSpan w:val="2"/>
            <w:vAlign w:val="center"/>
          </w:tcPr>
          <w:p w:rsidR="00B3046B" w:rsidRPr="00795747" w:rsidRDefault="00B3046B" w:rsidP="00B6466C">
            <w:pPr>
              <w:pStyle w:val="NoSpacing"/>
              <w:rPr>
                <w:rFonts w:ascii="Calibri" w:hAnsi="Calibri" w:cs="Calibri"/>
                <w:b/>
                <w:color w:val="222A35" w:themeColor="text2" w:themeShade="80"/>
              </w:rPr>
            </w:pPr>
          </w:p>
        </w:tc>
        <w:tc>
          <w:tcPr>
            <w:tcW w:w="7290" w:type="dxa"/>
            <w:vMerge/>
          </w:tcPr>
          <w:p w:rsidR="00B3046B" w:rsidRDefault="00B3046B" w:rsidP="005801E5">
            <w:pPr>
              <w:pStyle w:val="Heading1"/>
            </w:pPr>
          </w:p>
        </w:tc>
      </w:tr>
      <w:tr w:rsidR="00B3046B" w:rsidTr="002E5C22">
        <w:trPr>
          <w:trHeight w:val="633"/>
        </w:trPr>
        <w:tc>
          <w:tcPr>
            <w:tcW w:w="720" w:type="dxa"/>
          </w:tcPr>
          <w:p w:rsidR="00B3046B" w:rsidRDefault="00B3046B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B3046B" w:rsidRPr="00376291" w:rsidRDefault="00B3046B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4EEB2B" wp14:editId="4FA0A9EF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29559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:rsidR="00B3046B" w:rsidRPr="00795747" w:rsidRDefault="00B3046B" w:rsidP="00790CDA">
            <w:pPr>
              <w:pStyle w:val="Information"/>
              <w:rPr>
                <w:b/>
                <w:color w:val="222A35" w:themeColor="text2" w:themeShade="80"/>
              </w:rPr>
            </w:pPr>
            <w:r w:rsidRPr="00795747">
              <w:rPr>
                <w:b/>
                <w:color w:val="222A35" w:themeColor="text2" w:themeShade="80"/>
              </w:rPr>
              <w:t>http://okawvalley.org/</w:t>
            </w:r>
          </w:p>
        </w:tc>
        <w:tc>
          <w:tcPr>
            <w:tcW w:w="7290" w:type="dxa"/>
            <w:vMerge/>
          </w:tcPr>
          <w:p w:rsidR="00B3046B" w:rsidRDefault="00B3046B" w:rsidP="005801E5">
            <w:pPr>
              <w:pStyle w:val="Heading1"/>
            </w:pPr>
          </w:p>
        </w:tc>
      </w:tr>
      <w:tr w:rsidR="00B3046B" w:rsidTr="002E5C22">
        <w:trPr>
          <w:trHeight w:val="2448"/>
        </w:trPr>
        <w:tc>
          <w:tcPr>
            <w:tcW w:w="720" w:type="dxa"/>
          </w:tcPr>
          <w:p w:rsidR="00B3046B" w:rsidRPr="0056708E" w:rsidRDefault="00B3046B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60" w:type="dxa"/>
            <w:gridSpan w:val="2"/>
          </w:tcPr>
          <w:p w:rsidR="00B3046B" w:rsidRPr="0056708E" w:rsidRDefault="00B3046B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7290" w:type="dxa"/>
            <w:vMerge/>
          </w:tcPr>
          <w:p w:rsidR="00B3046B" w:rsidRDefault="00B3046B" w:rsidP="00222466"/>
        </w:tc>
      </w:tr>
    </w:tbl>
    <w:p w:rsidR="006F1A60" w:rsidRDefault="006F1A60" w:rsidP="00B3046B">
      <w:pPr>
        <w:pStyle w:val="BodyText"/>
        <w:rPr>
          <w:sz w:val="48"/>
          <w:szCs w:val="48"/>
        </w:rPr>
      </w:pPr>
    </w:p>
    <w:p w:rsidR="006F1A60" w:rsidRPr="002E5C22" w:rsidRDefault="006F1A60" w:rsidP="006F1A60">
      <w:pPr>
        <w:pStyle w:val="BodyText"/>
        <w:jc w:val="center"/>
        <w:rPr>
          <w:rFonts w:asciiTheme="majorHAnsi" w:hAnsiTheme="majorHAnsi"/>
          <w:sz w:val="28"/>
          <w:szCs w:val="28"/>
        </w:rPr>
      </w:pPr>
      <w:r w:rsidRPr="002E5C22">
        <w:rPr>
          <w:rFonts w:asciiTheme="majorHAnsi" w:hAnsiTheme="majorHAnsi"/>
          <w:sz w:val="48"/>
          <w:szCs w:val="48"/>
        </w:rPr>
        <w:t xml:space="preserve">RSVP: 665-3631 </w:t>
      </w:r>
      <w:r w:rsidR="002E5C22">
        <w:rPr>
          <w:rFonts w:asciiTheme="majorHAnsi" w:hAnsiTheme="majorHAnsi"/>
          <w:sz w:val="48"/>
          <w:szCs w:val="48"/>
        </w:rPr>
        <w:t xml:space="preserve">  </w:t>
      </w:r>
      <w:r w:rsidRPr="002E5C22">
        <w:rPr>
          <w:rFonts w:asciiTheme="majorHAnsi" w:hAnsiTheme="majorHAnsi"/>
          <w:sz w:val="48"/>
          <w:szCs w:val="48"/>
        </w:rPr>
        <w:t xml:space="preserve">Ext.226  </w:t>
      </w:r>
      <w:r w:rsidRPr="002E5C22">
        <w:rPr>
          <w:rFonts w:asciiTheme="majorHAnsi" w:hAnsiTheme="majorHAnsi"/>
          <w:sz w:val="28"/>
          <w:szCs w:val="28"/>
        </w:rPr>
        <w:t>(Jena Atchison)</w:t>
      </w:r>
    </w:p>
    <w:sectPr w:rsidR="006F1A60" w:rsidRPr="002E5C22" w:rsidSect="006F1A60">
      <w:headerReference w:type="default" r:id="rId20"/>
      <w:type w:val="continuous"/>
      <w:pgSz w:w="12240" w:h="15840" w:code="1"/>
      <w:pgMar w:top="1080" w:right="1138" w:bottom="540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4B9" w:rsidRDefault="008E44B9" w:rsidP="00590471">
      <w:r>
        <w:separator/>
      </w:r>
    </w:p>
  </w:endnote>
  <w:endnote w:type="continuationSeparator" w:id="0">
    <w:p w:rsidR="008E44B9" w:rsidRDefault="008E44B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4B9" w:rsidRDefault="008E44B9" w:rsidP="00590471">
      <w:r>
        <w:separator/>
      </w:r>
    </w:p>
  </w:footnote>
  <w:footnote w:type="continuationSeparator" w:id="0">
    <w:p w:rsidR="008E44B9" w:rsidRDefault="008E44B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0C211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E1A40"/>
    <w:multiLevelType w:val="hybridMultilevel"/>
    <w:tmpl w:val="5C466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4C732E"/>
    <w:multiLevelType w:val="hybridMultilevel"/>
    <w:tmpl w:val="D8E2E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34468"/>
    <w:multiLevelType w:val="hybridMultilevel"/>
    <w:tmpl w:val="06EA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4B9"/>
    <w:rsid w:val="00060042"/>
    <w:rsid w:val="0008685D"/>
    <w:rsid w:val="00090860"/>
    <w:rsid w:val="00112FD7"/>
    <w:rsid w:val="00150ABD"/>
    <w:rsid w:val="001946FC"/>
    <w:rsid w:val="001F5B31"/>
    <w:rsid w:val="00222466"/>
    <w:rsid w:val="0024753C"/>
    <w:rsid w:val="00276026"/>
    <w:rsid w:val="002B4549"/>
    <w:rsid w:val="002E5C22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85526"/>
    <w:rsid w:val="004E158A"/>
    <w:rsid w:val="00553EC3"/>
    <w:rsid w:val="00565C77"/>
    <w:rsid w:val="0056708E"/>
    <w:rsid w:val="005801E5"/>
    <w:rsid w:val="00590471"/>
    <w:rsid w:val="005D01FA"/>
    <w:rsid w:val="00653E17"/>
    <w:rsid w:val="006A08E8"/>
    <w:rsid w:val="006D79A8"/>
    <w:rsid w:val="006F1A60"/>
    <w:rsid w:val="0072353B"/>
    <w:rsid w:val="007575B6"/>
    <w:rsid w:val="00790CDA"/>
    <w:rsid w:val="00795747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44B9"/>
    <w:rsid w:val="00912DC8"/>
    <w:rsid w:val="00935DE6"/>
    <w:rsid w:val="009475DC"/>
    <w:rsid w:val="00967B93"/>
    <w:rsid w:val="009D090F"/>
    <w:rsid w:val="00A31464"/>
    <w:rsid w:val="00A31B16"/>
    <w:rsid w:val="00A33613"/>
    <w:rsid w:val="00A47A8D"/>
    <w:rsid w:val="00AC6C7E"/>
    <w:rsid w:val="00B3046B"/>
    <w:rsid w:val="00B4158A"/>
    <w:rsid w:val="00B6466C"/>
    <w:rsid w:val="00B90A60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4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tchison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0E4C01-A65E-4E42-AED8-3B88418F3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122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2021-09-27T17:22:00Z</dcterms:created>
  <dcterms:modified xsi:type="dcterms:W3CDTF">2021-09-27T18:18:00Z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