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3995" w14:textId="77777777" w:rsidR="00CA5753" w:rsidRDefault="00EE4294">
      <w:r>
        <w:rPr>
          <w:noProof/>
          <w:lang w:eastAsia="en-US"/>
        </w:rPr>
        <mc:AlternateContent>
          <mc:Choice Requires="wps">
            <w:drawing>
              <wp:anchor distT="0" distB="0" distL="114300" distR="114300" simplePos="0" relativeHeight="251659264" behindDoc="0" locked="0" layoutInCell="1" allowOverlap="1" wp14:anchorId="4696F117" wp14:editId="5EC7FFFA">
                <wp:simplePos x="0" y="0"/>
                <wp:positionH relativeFrom="margin">
                  <wp:posOffset>-548640</wp:posOffset>
                </wp:positionH>
                <wp:positionV relativeFrom="paragraph">
                  <wp:posOffset>-632460</wp:posOffset>
                </wp:positionV>
                <wp:extent cx="7068185" cy="789432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68185" cy="7894320"/>
                        </a:xfrm>
                        <a:prstGeom prst="rect">
                          <a:avLst/>
                        </a:prstGeom>
                        <a:noFill/>
                        <a:ln>
                          <a:noFill/>
                        </a:ln>
                      </wps:spPr>
                      <wps:txbx>
                        <w:txbxContent>
                          <w:p w14:paraId="10C6A576" w14:textId="335349CB" w:rsidR="00425937" w:rsidRDefault="00425937" w:rsidP="001B58DE">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Panther Prid</w:t>
                            </w:r>
                            <w:r w:rsidR="00345A0D"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 –</w:t>
                            </w:r>
                            <w:r w:rsidR="00566C92"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September </w:t>
                            </w:r>
                            <w:r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566C92">
                              <w:rPr>
                                <w:b/>
                                <w:noProof/>
                                <w:color w:val="262626" w:themeColor="text1" w:themeTint="D9"/>
                                <w:sz w:val="72"/>
                                <w:szCs w:val="72"/>
                              </w:rPr>
                              <w:drawing>
                                <wp:inline distT="0" distB="0" distL="0" distR="0" wp14:anchorId="1D42AE44" wp14:editId="11BC3E2C">
                                  <wp:extent cx="3916680" cy="106669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837473B0-CC2E-450A-ABE3-18F120FF3D39}">
                                                <a1611:picAttrSrcUrl xmlns:a1611="http://schemas.microsoft.com/office/drawing/2016/11/main" r:id="rId9"/>
                                              </a:ext>
                                            </a:extLst>
                                          </a:blip>
                                          <a:stretch>
                                            <a:fillRect/>
                                          </a:stretch>
                                        </pic:blipFill>
                                        <pic:spPr>
                                          <a:xfrm>
                                            <a:off x="0" y="0"/>
                                            <a:ext cx="3998638" cy="1089016"/>
                                          </a:xfrm>
                                          <a:prstGeom prst="rect">
                                            <a:avLst/>
                                          </a:prstGeom>
                                        </pic:spPr>
                                      </pic:pic>
                                    </a:graphicData>
                                  </a:graphic>
                                </wp:inline>
                              </w:drawing>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  </w:t>
                            </w:r>
                          </w:p>
                          <w:p w14:paraId="2FC654B1" w14:textId="77777777" w:rsidR="00425937" w:rsidRDefault="00425937" w:rsidP="00EE4294">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6ABE650" w14:textId="77777777" w:rsidR="00425937" w:rsidRPr="00EE4294" w:rsidRDefault="00425937" w:rsidP="00EE4294">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6F117" id="_x0000_t202" coordsize="21600,21600" o:spt="202" path="m,l,21600r21600,l21600,xe">
                <v:stroke joinstyle="miter"/>
                <v:path gradientshapeok="t" o:connecttype="rect"/>
              </v:shapetype>
              <v:shape id="Text Box 1" o:spid="_x0000_s1026" type="#_x0000_t202" style="position:absolute;margin-left:-43.2pt;margin-top:-49.8pt;width:556.55pt;height:62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" filled="f" stroked="f">
                <v:textbox>
                  <w:txbxContent>
                    <w:p w14:paraId="10C6A576" w14:textId="335349CB" w:rsidR="00425937" w:rsidRDefault="00425937" w:rsidP="001B58DE">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Panther Prid</w:t>
                      </w:r>
                      <w:r w:rsidR="00345A0D"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 –</w:t>
                      </w:r>
                      <w:r w:rsidR="00566C92"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September </w:t>
                      </w:r>
                      <w:r w:rsidRPr="00566C9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566C92">
                        <w:rPr>
                          <w:b/>
                          <w:noProof/>
                          <w:color w:val="262626" w:themeColor="text1" w:themeTint="D9"/>
                          <w:sz w:val="72"/>
                          <w:szCs w:val="72"/>
                        </w:rPr>
                        <w:drawing>
                          <wp:inline distT="0" distB="0" distL="0" distR="0" wp14:anchorId="1D42AE44" wp14:editId="11BC3E2C">
                            <wp:extent cx="3916680" cy="106669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837473B0-CC2E-450A-ABE3-18F120FF3D39}">
                                          <a1611:picAttrSrcUrl xmlns:a1611="http://schemas.microsoft.com/office/drawing/2016/11/main" r:id="rId11"/>
                                        </a:ext>
                                      </a:extLst>
                                    </a:blip>
                                    <a:stretch>
                                      <a:fillRect/>
                                    </a:stretch>
                                  </pic:blipFill>
                                  <pic:spPr>
                                    <a:xfrm>
                                      <a:off x="0" y="0"/>
                                      <a:ext cx="3998638" cy="1089016"/>
                                    </a:xfrm>
                                    <a:prstGeom prst="rect">
                                      <a:avLst/>
                                    </a:prstGeom>
                                  </pic:spPr>
                                </pic:pic>
                              </a:graphicData>
                            </a:graphic>
                          </wp:inline>
                        </w:drawing>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  </w:t>
                      </w:r>
                    </w:p>
                    <w:p w14:paraId="2FC654B1" w14:textId="77777777" w:rsidR="00425937" w:rsidRDefault="00425937" w:rsidP="00EE4294">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6ABE650" w14:textId="77777777" w:rsidR="00425937" w:rsidRPr="00EE4294" w:rsidRDefault="00425937" w:rsidP="00EE4294">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0B0DEC6A" w14:textId="77777777" w:rsidR="00CA5753" w:rsidRPr="00CA5753" w:rsidRDefault="00CA5753" w:rsidP="00CA5753"/>
    <w:p w14:paraId="30334579" w14:textId="210859D8" w:rsidR="00CA5753" w:rsidRPr="00CA5753" w:rsidRDefault="00CA5753" w:rsidP="00CA5753">
      <w:r>
        <w:rPr>
          <w:noProof/>
          <w:lang w:eastAsia="en-US"/>
        </w:rPr>
        <mc:AlternateContent>
          <mc:Choice Requires="wps">
            <w:drawing>
              <wp:anchor distT="0" distB="0" distL="114300" distR="114300" simplePos="0" relativeHeight="251663360" behindDoc="0" locked="0" layoutInCell="1" allowOverlap="1" wp14:anchorId="092508E8" wp14:editId="556C5B68">
                <wp:simplePos x="0" y="0"/>
                <wp:positionH relativeFrom="column">
                  <wp:posOffset>-487680</wp:posOffset>
                </wp:positionH>
                <wp:positionV relativeFrom="paragraph">
                  <wp:posOffset>303530</wp:posOffset>
                </wp:positionV>
                <wp:extent cx="3387090" cy="7833360"/>
                <wp:effectExtent l="0" t="0" r="22860" b="15240"/>
                <wp:wrapNone/>
                <wp:docPr id="6" name="Text Box 6"/>
                <wp:cNvGraphicFramePr/>
                <a:graphic xmlns:a="http://schemas.openxmlformats.org/drawingml/2006/main">
                  <a:graphicData uri="http://schemas.microsoft.com/office/word/2010/wordprocessingShape">
                    <wps:wsp>
                      <wps:cNvSpPr txBox="1"/>
                      <wps:spPr>
                        <a:xfrm>
                          <a:off x="0" y="0"/>
                          <a:ext cx="3387090" cy="7833360"/>
                        </a:xfrm>
                        <a:prstGeom prst="rect">
                          <a:avLst/>
                        </a:prstGeom>
                        <a:noFill/>
                        <a:ln w="9525" cap="flat" cmpd="sng" algn="ctr">
                          <a:solidFill>
                            <a:srgbClr val="0070C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31AB33A" w14:textId="7BAC338C" w:rsidR="00835DBF" w:rsidRDefault="00566C92" w:rsidP="00345A0D">
                            <w:pPr>
                              <w:rPr>
                                <w:rFonts w:ascii="Arial" w:hAnsi="Arial" w:cs="Arial"/>
                                <w:sz w:val="24"/>
                                <w:szCs w:val="24"/>
                              </w:rPr>
                            </w:pPr>
                            <w:r>
                              <w:rPr>
                                <w:rFonts w:ascii="Arial" w:hAnsi="Arial" w:cs="Arial"/>
                                <w:sz w:val="24"/>
                                <w:szCs w:val="24"/>
                              </w:rPr>
                              <w:t xml:space="preserve">Welcome students and parents.  The staff is happy to have </w:t>
                            </w:r>
                            <w:r w:rsidR="006031A0">
                              <w:rPr>
                                <w:rFonts w:ascii="Arial" w:hAnsi="Arial" w:cs="Arial"/>
                                <w:sz w:val="24"/>
                                <w:szCs w:val="24"/>
                              </w:rPr>
                              <w:t>children</w:t>
                            </w:r>
                            <w:r>
                              <w:rPr>
                                <w:rFonts w:ascii="Arial" w:hAnsi="Arial" w:cs="Arial"/>
                                <w:sz w:val="24"/>
                                <w:szCs w:val="24"/>
                              </w:rPr>
                              <w:t xml:space="preserve"> back in the classroom.  We have many new families at Tres Pinos Elementary and we want to give them a warm welcome to the school.</w:t>
                            </w:r>
                          </w:p>
                          <w:p w14:paraId="7F02D7F8" w14:textId="7DA9D7E7" w:rsidR="001D6F50" w:rsidRDefault="006031A0" w:rsidP="00345A0D">
                            <w:pPr>
                              <w:rPr>
                                <w:rFonts w:ascii="Arial" w:hAnsi="Arial" w:cs="Arial"/>
                                <w:sz w:val="24"/>
                                <w:szCs w:val="24"/>
                              </w:rPr>
                            </w:pPr>
                            <w:r>
                              <w:rPr>
                                <w:rFonts w:ascii="Arial" w:hAnsi="Arial" w:cs="Arial"/>
                                <w:sz w:val="24"/>
                                <w:szCs w:val="24"/>
                              </w:rPr>
                              <w:t xml:space="preserve">We are looking </w:t>
                            </w:r>
                            <w:r w:rsidR="001D6F50">
                              <w:rPr>
                                <w:rFonts w:ascii="Arial" w:hAnsi="Arial" w:cs="Arial"/>
                                <w:sz w:val="24"/>
                                <w:szCs w:val="24"/>
                              </w:rPr>
                              <w:t>into</w:t>
                            </w:r>
                            <w:r>
                              <w:rPr>
                                <w:rFonts w:ascii="Arial" w:hAnsi="Arial" w:cs="Arial"/>
                                <w:sz w:val="24"/>
                                <w:szCs w:val="24"/>
                              </w:rPr>
                              <w:t xml:space="preserve"> a virtual Back to School Night.  I am in the process of setting this up and will be sending out a flyer with the information in it.  The date would be September 22</w:t>
                            </w:r>
                            <w:r w:rsidRPr="006031A0">
                              <w:rPr>
                                <w:rFonts w:ascii="Arial" w:hAnsi="Arial" w:cs="Arial"/>
                                <w:sz w:val="24"/>
                                <w:szCs w:val="24"/>
                                <w:vertAlign w:val="superscript"/>
                              </w:rPr>
                              <w:t>nd</w:t>
                            </w:r>
                            <w:r>
                              <w:rPr>
                                <w:rFonts w:ascii="Arial" w:hAnsi="Arial" w:cs="Arial"/>
                                <w:sz w:val="24"/>
                                <w:szCs w:val="24"/>
                              </w:rPr>
                              <w:t xml:space="preserve"> and the time would be in the evening.</w:t>
                            </w:r>
                            <w:r w:rsidR="001D6F50">
                              <w:rPr>
                                <w:rFonts w:ascii="Arial" w:hAnsi="Arial" w:cs="Arial"/>
                                <w:sz w:val="24"/>
                                <w:szCs w:val="24"/>
                              </w:rPr>
                              <w:t xml:space="preserve">  Please keep this date on your calendar.</w:t>
                            </w:r>
                          </w:p>
                          <w:p w14:paraId="6A1A0B39" w14:textId="77CCA26A" w:rsidR="006031A0" w:rsidRDefault="006031A0" w:rsidP="00345A0D">
                            <w:pPr>
                              <w:rPr>
                                <w:rFonts w:ascii="Arial" w:hAnsi="Arial" w:cs="Arial"/>
                                <w:sz w:val="24"/>
                                <w:szCs w:val="24"/>
                              </w:rPr>
                            </w:pPr>
                            <w:r>
                              <w:rPr>
                                <w:rFonts w:ascii="Arial" w:hAnsi="Arial" w:cs="Arial"/>
                                <w:sz w:val="24"/>
                                <w:szCs w:val="24"/>
                              </w:rPr>
                              <w:t xml:space="preserve">We will have a Parent Teacher Organization meeting in the multi purpose room on Monday, </w:t>
                            </w:r>
                            <w:r w:rsidRPr="006031A0">
                              <w:rPr>
                                <w:rFonts w:ascii="Arial" w:hAnsi="Arial" w:cs="Arial"/>
                                <w:b/>
                                <w:bCs/>
                                <w:sz w:val="24"/>
                                <w:szCs w:val="24"/>
                              </w:rPr>
                              <w:t>September 13</w:t>
                            </w:r>
                            <w:r w:rsidRPr="006031A0">
                              <w:rPr>
                                <w:rFonts w:ascii="Arial" w:hAnsi="Arial" w:cs="Arial"/>
                                <w:b/>
                                <w:bCs/>
                                <w:sz w:val="24"/>
                                <w:szCs w:val="24"/>
                                <w:vertAlign w:val="superscript"/>
                              </w:rPr>
                              <w:t>th</w:t>
                            </w:r>
                            <w:r w:rsidRPr="006031A0">
                              <w:rPr>
                                <w:rFonts w:ascii="Arial" w:hAnsi="Arial" w:cs="Arial"/>
                                <w:b/>
                                <w:bCs/>
                                <w:sz w:val="24"/>
                                <w:szCs w:val="24"/>
                              </w:rPr>
                              <w:t xml:space="preserve"> at 6:00 p.m.</w:t>
                            </w:r>
                            <w:r>
                              <w:rPr>
                                <w:rFonts w:ascii="Arial" w:hAnsi="Arial" w:cs="Arial"/>
                                <w:sz w:val="24"/>
                                <w:szCs w:val="24"/>
                              </w:rPr>
                              <w:t xml:space="preserve">  We will need to discuss officers and dates that we want to set for our monthly meeting.  Our (PTO) supports so many activities and events for our children.  We will need to do fundraising to support field trips, teacher supplies, and other necessary events for our children.  Please save this date to attend this meeting.</w:t>
                            </w:r>
                          </w:p>
                          <w:p w14:paraId="3F0A03A4" w14:textId="28EFC922" w:rsidR="001D6F50" w:rsidRDefault="001D6F50" w:rsidP="00345A0D">
                            <w:pPr>
                              <w:rPr>
                                <w:rFonts w:ascii="Arial" w:hAnsi="Arial" w:cs="Arial"/>
                                <w:sz w:val="24"/>
                                <w:szCs w:val="24"/>
                              </w:rPr>
                            </w:pPr>
                            <w:r>
                              <w:rPr>
                                <w:rFonts w:ascii="Arial" w:hAnsi="Arial" w:cs="Arial"/>
                                <w:sz w:val="24"/>
                                <w:szCs w:val="24"/>
                              </w:rPr>
                              <w:t>There are protocols to picking up at dismissal.  We ask parents to park and wait for their student(s) to cross at the crosswalk</w:t>
                            </w:r>
                            <w:r w:rsidRPr="001D6F50">
                              <w:rPr>
                                <w:rFonts w:ascii="Arial" w:hAnsi="Arial" w:cs="Arial"/>
                                <w:sz w:val="24"/>
                                <w:szCs w:val="24"/>
                                <w:u w:val="single"/>
                              </w:rPr>
                              <w:t>, please do not stop in the middle of the road for your child to dash into the car</w:t>
                            </w:r>
                            <w:r>
                              <w:rPr>
                                <w:rFonts w:ascii="Arial" w:hAnsi="Arial" w:cs="Arial"/>
                                <w:sz w:val="24"/>
                                <w:szCs w:val="24"/>
                              </w:rPr>
                              <w:t>. We do not want students running across the parking lot.  Parents can also walk their children at the crosswalk.  We want to make sure all students are safe during this time.</w:t>
                            </w:r>
                          </w:p>
                          <w:p w14:paraId="1203E30A" w14:textId="6B028AC1" w:rsidR="003E3749" w:rsidRDefault="003E3749" w:rsidP="003E3749">
                            <w:pPr>
                              <w:jc w:val="center"/>
                              <w:rPr>
                                <w:rFonts w:ascii="Arial" w:hAnsi="Arial" w:cs="Arial"/>
                                <w:sz w:val="24"/>
                                <w:szCs w:val="24"/>
                              </w:rPr>
                            </w:pPr>
                            <w:r>
                              <w:rPr>
                                <w:rFonts w:ascii="Arial" w:hAnsi="Arial" w:cs="Arial"/>
                                <w:noProof/>
                                <w:sz w:val="24"/>
                                <w:szCs w:val="24"/>
                              </w:rPr>
                              <w:drawing>
                                <wp:inline distT="0" distB="0" distL="0" distR="0" wp14:anchorId="5B921103" wp14:editId="6C4B9F37">
                                  <wp:extent cx="1778000" cy="594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778000" cy="594360"/>
                                          </a:xfrm>
                                          <a:prstGeom prst="rect">
                                            <a:avLst/>
                                          </a:prstGeom>
                                        </pic:spPr>
                                      </pic:pic>
                                    </a:graphicData>
                                  </a:graphic>
                                </wp:inline>
                              </w:drawing>
                            </w:r>
                          </w:p>
                          <w:p w14:paraId="57EBD0BF" w14:textId="1BE18CC6" w:rsidR="001D6F50" w:rsidRDefault="001D6F50" w:rsidP="00345A0D">
                            <w:pPr>
                              <w:rPr>
                                <w:rFonts w:ascii="Arial" w:hAnsi="Arial" w:cs="Arial"/>
                                <w:sz w:val="24"/>
                                <w:szCs w:val="24"/>
                              </w:rPr>
                            </w:pPr>
                            <w:r>
                              <w:rPr>
                                <w:rFonts w:ascii="Arial" w:hAnsi="Arial" w:cs="Arial"/>
                                <w:sz w:val="24"/>
                                <w:szCs w:val="24"/>
                              </w:rPr>
                              <w:t>The staff and I want to thank you for being diligent in making sure your children wear their face coverings in the classroom.  We always have face masks available for students when they enter the school.</w:t>
                            </w:r>
                          </w:p>
                          <w:p w14:paraId="59E0F3DB" w14:textId="77777777" w:rsidR="006031A0" w:rsidRDefault="006031A0" w:rsidP="00345A0D">
                            <w:pPr>
                              <w:rPr>
                                <w:rFonts w:ascii="Arial" w:hAnsi="Arial" w:cs="Arial"/>
                                <w:sz w:val="24"/>
                                <w:szCs w:val="24"/>
                              </w:rPr>
                            </w:pPr>
                          </w:p>
                          <w:p w14:paraId="75412710" w14:textId="77777777" w:rsidR="006031A0" w:rsidRPr="00813DEB" w:rsidRDefault="006031A0" w:rsidP="00345A0D">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08E8" id="Text Box 6" o:spid="_x0000_s1027" type="#_x0000_t202" style="position:absolute;margin-left:-38.4pt;margin-top:23.9pt;width:266.7pt;height:6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" filled="f" strokecolor="#0070c0">
                <v:stroke joinstyle="round"/>
                <v:textbox>
                  <w:txbxContent>
                    <w:p w14:paraId="431AB33A" w14:textId="7BAC338C" w:rsidR="00835DBF" w:rsidRDefault="00566C92" w:rsidP="00345A0D">
                      <w:pPr>
                        <w:rPr>
                          <w:rFonts w:ascii="Arial" w:hAnsi="Arial" w:cs="Arial"/>
                          <w:sz w:val="24"/>
                          <w:szCs w:val="24"/>
                        </w:rPr>
                      </w:pPr>
                      <w:r>
                        <w:rPr>
                          <w:rFonts w:ascii="Arial" w:hAnsi="Arial" w:cs="Arial"/>
                          <w:sz w:val="24"/>
                          <w:szCs w:val="24"/>
                        </w:rPr>
                        <w:t xml:space="preserve">Welcome students and parents.  The staff is happy to have </w:t>
                      </w:r>
                      <w:r w:rsidR="006031A0">
                        <w:rPr>
                          <w:rFonts w:ascii="Arial" w:hAnsi="Arial" w:cs="Arial"/>
                          <w:sz w:val="24"/>
                          <w:szCs w:val="24"/>
                        </w:rPr>
                        <w:t>children</w:t>
                      </w:r>
                      <w:r>
                        <w:rPr>
                          <w:rFonts w:ascii="Arial" w:hAnsi="Arial" w:cs="Arial"/>
                          <w:sz w:val="24"/>
                          <w:szCs w:val="24"/>
                        </w:rPr>
                        <w:t xml:space="preserve"> back in the classroom.  We have many new families at Tres Pinos Elementary and we want to give them a warm welcome to the school.</w:t>
                      </w:r>
                    </w:p>
                    <w:p w14:paraId="7F02D7F8" w14:textId="7DA9D7E7" w:rsidR="001D6F50" w:rsidRDefault="006031A0" w:rsidP="00345A0D">
                      <w:pPr>
                        <w:rPr>
                          <w:rFonts w:ascii="Arial" w:hAnsi="Arial" w:cs="Arial"/>
                          <w:sz w:val="24"/>
                          <w:szCs w:val="24"/>
                        </w:rPr>
                      </w:pPr>
                      <w:r>
                        <w:rPr>
                          <w:rFonts w:ascii="Arial" w:hAnsi="Arial" w:cs="Arial"/>
                          <w:sz w:val="24"/>
                          <w:szCs w:val="24"/>
                        </w:rPr>
                        <w:t xml:space="preserve">We are looking </w:t>
                      </w:r>
                      <w:r w:rsidR="001D6F50">
                        <w:rPr>
                          <w:rFonts w:ascii="Arial" w:hAnsi="Arial" w:cs="Arial"/>
                          <w:sz w:val="24"/>
                          <w:szCs w:val="24"/>
                        </w:rPr>
                        <w:t>into</w:t>
                      </w:r>
                      <w:r>
                        <w:rPr>
                          <w:rFonts w:ascii="Arial" w:hAnsi="Arial" w:cs="Arial"/>
                          <w:sz w:val="24"/>
                          <w:szCs w:val="24"/>
                        </w:rPr>
                        <w:t xml:space="preserve"> a virtual Back to School Night.  I am in the process of setting this up and will be sending out a flyer with the information in it.  The date would be September 22</w:t>
                      </w:r>
                      <w:r w:rsidRPr="006031A0">
                        <w:rPr>
                          <w:rFonts w:ascii="Arial" w:hAnsi="Arial" w:cs="Arial"/>
                          <w:sz w:val="24"/>
                          <w:szCs w:val="24"/>
                          <w:vertAlign w:val="superscript"/>
                        </w:rPr>
                        <w:t>nd</w:t>
                      </w:r>
                      <w:r>
                        <w:rPr>
                          <w:rFonts w:ascii="Arial" w:hAnsi="Arial" w:cs="Arial"/>
                          <w:sz w:val="24"/>
                          <w:szCs w:val="24"/>
                        </w:rPr>
                        <w:t xml:space="preserve"> and the time would be in the evening.</w:t>
                      </w:r>
                      <w:r w:rsidR="001D6F50">
                        <w:rPr>
                          <w:rFonts w:ascii="Arial" w:hAnsi="Arial" w:cs="Arial"/>
                          <w:sz w:val="24"/>
                          <w:szCs w:val="24"/>
                        </w:rPr>
                        <w:t xml:space="preserve">  Please keep this date on your calendar.</w:t>
                      </w:r>
                    </w:p>
                    <w:p w14:paraId="6A1A0B39" w14:textId="77CCA26A" w:rsidR="006031A0" w:rsidRDefault="006031A0" w:rsidP="00345A0D">
                      <w:pPr>
                        <w:rPr>
                          <w:rFonts w:ascii="Arial" w:hAnsi="Arial" w:cs="Arial"/>
                          <w:sz w:val="24"/>
                          <w:szCs w:val="24"/>
                        </w:rPr>
                      </w:pPr>
                      <w:r>
                        <w:rPr>
                          <w:rFonts w:ascii="Arial" w:hAnsi="Arial" w:cs="Arial"/>
                          <w:sz w:val="24"/>
                          <w:szCs w:val="24"/>
                        </w:rPr>
                        <w:t xml:space="preserve">We will have a Parent Teacher Organization meeting in the multi purpose room on Monday, </w:t>
                      </w:r>
                      <w:r w:rsidRPr="006031A0">
                        <w:rPr>
                          <w:rFonts w:ascii="Arial" w:hAnsi="Arial" w:cs="Arial"/>
                          <w:b/>
                          <w:bCs/>
                          <w:sz w:val="24"/>
                          <w:szCs w:val="24"/>
                        </w:rPr>
                        <w:t>September 13</w:t>
                      </w:r>
                      <w:r w:rsidRPr="006031A0">
                        <w:rPr>
                          <w:rFonts w:ascii="Arial" w:hAnsi="Arial" w:cs="Arial"/>
                          <w:b/>
                          <w:bCs/>
                          <w:sz w:val="24"/>
                          <w:szCs w:val="24"/>
                          <w:vertAlign w:val="superscript"/>
                        </w:rPr>
                        <w:t>th</w:t>
                      </w:r>
                      <w:r w:rsidRPr="006031A0">
                        <w:rPr>
                          <w:rFonts w:ascii="Arial" w:hAnsi="Arial" w:cs="Arial"/>
                          <w:b/>
                          <w:bCs/>
                          <w:sz w:val="24"/>
                          <w:szCs w:val="24"/>
                        </w:rPr>
                        <w:t xml:space="preserve"> at 6:00 p.m.</w:t>
                      </w:r>
                      <w:r>
                        <w:rPr>
                          <w:rFonts w:ascii="Arial" w:hAnsi="Arial" w:cs="Arial"/>
                          <w:sz w:val="24"/>
                          <w:szCs w:val="24"/>
                        </w:rPr>
                        <w:t xml:space="preserve">  We will need to discuss officers and dates that we want to set for our monthly meeting.  Our (PTO) supports so many activities and events for our children.  We will need to do fundraising to support field trips, teacher supplies, and other necessary events for our children.  Please save this date to attend this meeting.</w:t>
                      </w:r>
                    </w:p>
                    <w:p w14:paraId="3F0A03A4" w14:textId="28EFC922" w:rsidR="001D6F50" w:rsidRDefault="001D6F50" w:rsidP="00345A0D">
                      <w:pPr>
                        <w:rPr>
                          <w:rFonts w:ascii="Arial" w:hAnsi="Arial" w:cs="Arial"/>
                          <w:sz w:val="24"/>
                          <w:szCs w:val="24"/>
                        </w:rPr>
                      </w:pPr>
                      <w:r>
                        <w:rPr>
                          <w:rFonts w:ascii="Arial" w:hAnsi="Arial" w:cs="Arial"/>
                          <w:sz w:val="24"/>
                          <w:szCs w:val="24"/>
                        </w:rPr>
                        <w:t>There are protocols to picking up at dismissal.  We ask parents to park and wait for their student(s) to cross at the crosswalk</w:t>
                      </w:r>
                      <w:r w:rsidRPr="001D6F50">
                        <w:rPr>
                          <w:rFonts w:ascii="Arial" w:hAnsi="Arial" w:cs="Arial"/>
                          <w:sz w:val="24"/>
                          <w:szCs w:val="24"/>
                          <w:u w:val="single"/>
                        </w:rPr>
                        <w:t>, please do not stop in the middle of the road for your child to dash into the car</w:t>
                      </w:r>
                      <w:r>
                        <w:rPr>
                          <w:rFonts w:ascii="Arial" w:hAnsi="Arial" w:cs="Arial"/>
                          <w:sz w:val="24"/>
                          <w:szCs w:val="24"/>
                        </w:rPr>
                        <w:t>. We do not want students running across the parking lot.  Parents can also walk their children at the crosswalk.  We want to make sure all students are safe during this time.</w:t>
                      </w:r>
                    </w:p>
                    <w:p w14:paraId="1203E30A" w14:textId="6B028AC1" w:rsidR="003E3749" w:rsidRDefault="003E3749" w:rsidP="003E3749">
                      <w:pPr>
                        <w:jc w:val="center"/>
                        <w:rPr>
                          <w:rFonts w:ascii="Arial" w:hAnsi="Arial" w:cs="Arial"/>
                          <w:sz w:val="24"/>
                          <w:szCs w:val="24"/>
                        </w:rPr>
                      </w:pPr>
                      <w:r>
                        <w:rPr>
                          <w:rFonts w:ascii="Arial" w:hAnsi="Arial" w:cs="Arial"/>
                          <w:noProof/>
                          <w:sz w:val="24"/>
                          <w:szCs w:val="24"/>
                        </w:rPr>
                        <w:drawing>
                          <wp:inline distT="0" distB="0" distL="0" distR="0" wp14:anchorId="5B921103" wp14:editId="6C4B9F37">
                            <wp:extent cx="1778000" cy="594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778000" cy="594360"/>
                                    </a:xfrm>
                                    <a:prstGeom prst="rect">
                                      <a:avLst/>
                                    </a:prstGeom>
                                  </pic:spPr>
                                </pic:pic>
                              </a:graphicData>
                            </a:graphic>
                          </wp:inline>
                        </w:drawing>
                      </w:r>
                    </w:p>
                    <w:p w14:paraId="57EBD0BF" w14:textId="1BE18CC6" w:rsidR="001D6F50" w:rsidRDefault="001D6F50" w:rsidP="00345A0D">
                      <w:pPr>
                        <w:rPr>
                          <w:rFonts w:ascii="Arial" w:hAnsi="Arial" w:cs="Arial"/>
                          <w:sz w:val="24"/>
                          <w:szCs w:val="24"/>
                        </w:rPr>
                      </w:pPr>
                      <w:r>
                        <w:rPr>
                          <w:rFonts w:ascii="Arial" w:hAnsi="Arial" w:cs="Arial"/>
                          <w:sz w:val="24"/>
                          <w:szCs w:val="24"/>
                        </w:rPr>
                        <w:t>The staff and I want to thank you for being diligent in making sure your children wear their face coverings in the classroom.  We always have face masks available for students when they enter the school.</w:t>
                      </w:r>
                    </w:p>
                    <w:p w14:paraId="59E0F3DB" w14:textId="77777777" w:rsidR="006031A0" w:rsidRDefault="006031A0" w:rsidP="00345A0D">
                      <w:pPr>
                        <w:rPr>
                          <w:rFonts w:ascii="Arial" w:hAnsi="Arial" w:cs="Arial"/>
                          <w:sz w:val="24"/>
                          <w:szCs w:val="24"/>
                        </w:rPr>
                      </w:pPr>
                    </w:p>
                    <w:p w14:paraId="75412710" w14:textId="77777777" w:rsidR="006031A0" w:rsidRPr="00813DEB" w:rsidRDefault="006031A0" w:rsidP="00345A0D">
                      <w:pPr>
                        <w:rPr>
                          <w:rFonts w:ascii="Arial" w:hAnsi="Arial" w:cs="Arial"/>
                          <w:sz w:val="24"/>
                          <w:szCs w:val="24"/>
                        </w:rPr>
                      </w:pPr>
                    </w:p>
                  </w:txbxContent>
                </v:textbox>
              </v:shape>
            </w:pict>
          </mc:Fallback>
        </mc:AlternateContent>
      </w:r>
    </w:p>
    <w:p w14:paraId="39FCF7D1" w14:textId="586B6B97" w:rsidR="00CA5753" w:rsidRPr="00CA5753" w:rsidRDefault="00CE285E" w:rsidP="00CA5753">
      <w:r>
        <w:rPr>
          <w:noProof/>
          <w:lang w:eastAsia="en-US"/>
        </w:rPr>
        <mc:AlternateContent>
          <mc:Choice Requires="wps">
            <w:drawing>
              <wp:anchor distT="0" distB="0" distL="114300" distR="114300" simplePos="0" relativeHeight="251664384" behindDoc="0" locked="0" layoutInCell="1" allowOverlap="1" wp14:anchorId="33393417" wp14:editId="238CFC84">
                <wp:simplePos x="0" y="0"/>
                <wp:positionH relativeFrom="margin">
                  <wp:posOffset>3040380</wp:posOffset>
                </wp:positionH>
                <wp:positionV relativeFrom="paragraph">
                  <wp:posOffset>5080</wp:posOffset>
                </wp:positionV>
                <wp:extent cx="1581785" cy="3002280"/>
                <wp:effectExtent l="0" t="0" r="18415" b="26670"/>
                <wp:wrapNone/>
                <wp:docPr id="7" name="Text Box 7"/>
                <wp:cNvGraphicFramePr/>
                <a:graphic xmlns:a="http://schemas.openxmlformats.org/drawingml/2006/main">
                  <a:graphicData uri="http://schemas.microsoft.com/office/word/2010/wordprocessingShape">
                    <wps:wsp>
                      <wps:cNvSpPr txBox="1"/>
                      <wps:spPr>
                        <a:xfrm>
                          <a:off x="0" y="0"/>
                          <a:ext cx="1581785" cy="300228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FB6A0E4" w14:textId="005E9268" w:rsidR="006F2E48" w:rsidRDefault="001D6F50" w:rsidP="001D6F50">
                            <w:pPr>
                              <w:rPr>
                                <w:rFonts w:ascii="Arial" w:hAnsi="Arial" w:cs="Arial"/>
                                <w:b/>
                                <w:bCs/>
                                <w:sz w:val="24"/>
                                <w:szCs w:val="24"/>
                              </w:rPr>
                            </w:pPr>
                            <w:r>
                              <w:rPr>
                                <w:rFonts w:ascii="Arial" w:hAnsi="Arial" w:cs="Arial"/>
                                <w:b/>
                                <w:bCs/>
                                <w:sz w:val="24"/>
                                <w:szCs w:val="24"/>
                              </w:rPr>
                              <w:t>Middle School Info</w:t>
                            </w:r>
                          </w:p>
                          <w:p w14:paraId="4723465F" w14:textId="5483F989" w:rsidR="001D6F50" w:rsidRPr="001D6F50" w:rsidRDefault="001D6F50" w:rsidP="001D6F50">
                            <w:pPr>
                              <w:rPr>
                                <w:rFonts w:ascii="Arial" w:hAnsi="Arial" w:cs="Arial"/>
                                <w:sz w:val="24"/>
                                <w:szCs w:val="24"/>
                              </w:rPr>
                            </w:pPr>
                            <w:r>
                              <w:rPr>
                                <w:rFonts w:ascii="Arial" w:hAnsi="Arial" w:cs="Arial"/>
                                <w:sz w:val="24"/>
                                <w:szCs w:val="24"/>
                              </w:rPr>
                              <w:t>Middle school has monthly dances for grades 6, 7, 8</w:t>
                            </w:r>
                            <w:r w:rsidRPr="001D6F50">
                              <w:rPr>
                                <w:rFonts w:ascii="Arial" w:hAnsi="Arial" w:cs="Arial"/>
                                <w:sz w:val="24"/>
                                <w:szCs w:val="24"/>
                                <w:vertAlign w:val="superscript"/>
                              </w:rPr>
                              <w:t>th</w:t>
                            </w:r>
                            <w:r>
                              <w:rPr>
                                <w:rFonts w:ascii="Arial" w:hAnsi="Arial" w:cs="Arial"/>
                                <w:sz w:val="24"/>
                                <w:szCs w:val="24"/>
                              </w:rPr>
                              <w:t>.  There will be chaperones needed when these dances are scheduled.  A permission slip will go out and ask if you would like to chaperone.  We have one set for September 24</w:t>
                            </w:r>
                            <w:r w:rsidRPr="001D6F50">
                              <w:rPr>
                                <w:rFonts w:ascii="Arial" w:hAnsi="Arial" w:cs="Arial"/>
                                <w:sz w:val="24"/>
                                <w:szCs w:val="24"/>
                                <w:vertAlign w:val="superscript"/>
                              </w:rPr>
                              <w:t>th</w:t>
                            </w:r>
                            <w:r>
                              <w:rPr>
                                <w:rFonts w:ascii="Arial" w:hAnsi="Arial" w:cs="Arial"/>
                                <w:sz w:val="24"/>
                                <w:szCs w:val="24"/>
                              </w:rPr>
                              <w:t xml:space="preserve"> at Spring Grove.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3417" id="Text Box 7" o:spid="_x0000_s1028" type="#_x0000_t202" style="position:absolute;margin-left:239.4pt;margin-top:.4pt;width:124.55pt;height:23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" filled="f" strokecolor="#c0504d [3205]">
                <v:stroke joinstyle="round"/>
                <v:textbox>
                  <w:txbxContent>
                    <w:p w14:paraId="7FB6A0E4" w14:textId="005E9268" w:rsidR="006F2E48" w:rsidRDefault="001D6F50" w:rsidP="001D6F50">
                      <w:pPr>
                        <w:rPr>
                          <w:rFonts w:ascii="Arial" w:hAnsi="Arial" w:cs="Arial"/>
                          <w:b/>
                          <w:bCs/>
                          <w:sz w:val="24"/>
                          <w:szCs w:val="24"/>
                        </w:rPr>
                      </w:pPr>
                      <w:r>
                        <w:rPr>
                          <w:rFonts w:ascii="Arial" w:hAnsi="Arial" w:cs="Arial"/>
                          <w:b/>
                          <w:bCs/>
                          <w:sz w:val="24"/>
                          <w:szCs w:val="24"/>
                        </w:rPr>
                        <w:t>Middle School Info</w:t>
                      </w:r>
                    </w:p>
                    <w:p w14:paraId="4723465F" w14:textId="5483F989" w:rsidR="001D6F50" w:rsidRPr="001D6F50" w:rsidRDefault="001D6F50" w:rsidP="001D6F50">
                      <w:pPr>
                        <w:rPr>
                          <w:rFonts w:ascii="Arial" w:hAnsi="Arial" w:cs="Arial"/>
                          <w:sz w:val="24"/>
                          <w:szCs w:val="24"/>
                        </w:rPr>
                      </w:pPr>
                      <w:r>
                        <w:rPr>
                          <w:rFonts w:ascii="Arial" w:hAnsi="Arial" w:cs="Arial"/>
                          <w:sz w:val="24"/>
                          <w:szCs w:val="24"/>
                        </w:rPr>
                        <w:t>Middle school has monthly dances for grades 6, 7, 8</w:t>
                      </w:r>
                      <w:r w:rsidRPr="001D6F50">
                        <w:rPr>
                          <w:rFonts w:ascii="Arial" w:hAnsi="Arial" w:cs="Arial"/>
                          <w:sz w:val="24"/>
                          <w:szCs w:val="24"/>
                          <w:vertAlign w:val="superscript"/>
                        </w:rPr>
                        <w:t>th</w:t>
                      </w:r>
                      <w:r>
                        <w:rPr>
                          <w:rFonts w:ascii="Arial" w:hAnsi="Arial" w:cs="Arial"/>
                          <w:sz w:val="24"/>
                          <w:szCs w:val="24"/>
                        </w:rPr>
                        <w:t>.  There will be chaperones needed when these dances are scheduled.  A permission slip will go out and ask if you would like to chaperone.  We have one set for September 24</w:t>
                      </w:r>
                      <w:r w:rsidRPr="001D6F50">
                        <w:rPr>
                          <w:rFonts w:ascii="Arial" w:hAnsi="Arial" w:cs="Arial"/>
                          <w:sz w:val="24"/>
                          <w:szCs w:val="24"/>
                          <w:vertAlign w:val="superscript"/>
                        </w:rPr>
                        <w:t>th</w:t>
                      </w:r>
                      <w:r>
                        <w:rPr>
                          <w:rFonts w:ascii="Arial" w:hAnsi="Arial" w:cs="Arial"/>
                          <w:sz w:val="24"/>
                          <w:szCs w:val="24"/>
                        </w:rPr>
                        <w:t xml:space="preserve"> at Spring Grove.</w:t>
                      </w:r>
                    </w:p>
                  </w:txbxContent>
                </v:textbox>
                <w10:wrap anchorx="margin"/>
              </v:shape>
            </w:pict>
          </mc:Fallback>
        </mc:AlternateContent>
      </w:r>
      <w:r w:rsidR="00E65600">
        <w:rPr>
          <w:noProof/>
          <w:lang w:eastAsia="en-US"/>
        </w:rPr>
        <mc:AlternateContent>
          <mc:Choice Requires="wps">
            <w:drawing>
              <wp:anchor distT="0" distB="0" distL="114300" distR="114300" simplePos="0" relativeHeight="251665408" behindDoc="0" locked="0" layoutInCell="1" allowOverlap="1" wp14:anchorId="02D13561" wp14:editId="419E185B">
                <wp:simplePos x="0" y="0"/>
                <wp:positionH relativeFrom="column">
                  <wp:posOffset>4732020</wp:posOffset>
                </wp:positionH>
                <wp:positionV relativeFrom="paragraph">
                  <wp:posOffset>35560</wp:posOffset>
                </wp:positionV>
                <wp:extent cx="1739900" cy="7780020"/>
                <wp:effectExtent l="0" t="0" r="12700" b="11430"/>
                <wp:wrapNone/>
                <wp:docPr id="8" name="Text Box 8"/>
                <wp:cNvGraphicFramePr/>
                <a:graphic xmlns:a="http://schemas.openxmlformats.org/drawingml/2006/main">
                  <a:graphicData uri="http://schemas.microsoft.com/office/word/2010/wordprocessingShape">
                    <wps:wsp>
                      <wps:cNvSpPr txBox="1"/>
                      <wps:spPr>
                        <a:xfrm>
                          <a:off x="0" y="0"/>
                          <a:ext cx="1739900" cy="778002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DDD41F6" w14:textId="0B495B3B" w:rsidR="006F2E48" w:rsidRDefault="001D6F50" w:rsidP="001D6F50">
                            <w:pPr>
                              <w:jc w:val="center"/>
                              <w:rPr>
                                <w:rFonts w:ascii="Arial" w:hAnsi="Arial" w:cs="Arial"/>
                                <w:b/>
                                <w:sz w:val="22"/>
                                <w:szCs w:val="22"/>
                              </w:rPr>
                            </w:pPr>
                            <w:r>
                              <w:rPr>
                                <w:rFonts w:ascii="Arial" w:hAnsi="Arial" w:cs="Arial"/>
                                <w:b/>
                                <w:sz w:val="22"/>
                                <w:szCs w:val="22"/>
                              </w:rPr>
                              <w:t>Important Dates</w:t>
                            </w:r>
                          </w:p>
                          <w:p w14:paraId="183D8EAC" w14:textId="4BA72EEB" w:rsidR="001D6F50" w:rsidRDefault="001D6F50" w:rsidP="001D6F50">
                            <w:pPr>
                              <w:rPr>
                                <w:rFonts w:ascii="Arial" w:hAnsi="Arial" w:cs="Arial"/>
                                <w:b/>
                                <w:sz w:val="22"/>
                                <w:szCs w:val="22"/>
                              </w:rPr>
                            </w:pPr>
                            <w:r>
                              <w:rPr>
                                <w:rFonts w:ascii="Arial" w:hAnsi="Arial" w:cs="Arial"/>
                                <w:b/>
                                <w:sz w:val="22"/>
                                <w:szCs w:val="22"/>
                              </w:rPr>
                              <w:t>Sept. 6 – No School Labor Day Holiday</w:t>
                            </w:r>
                          </w:p>
                          <w:p w14:paraId="67BFDE10" w14:textId="1E1D37C8" w:rsidR="001D6F50" w:rsidRDefault="001D6F50" w:rsidP="001D6F50">
                            <w:pPr>
                              <w:rPr>
                                <w:rFonts w:ascii="Arial" w:hAnsi="Arial" w:cs="Arial"/>
                                <w:b/>
                                <w:sz w:val="22"/>
                                <w:szCs w:val="22"/>
                              </w:rPr>
                            </w:pPr>
                            <w:r>
                              <w:rPr>
                                <w:rFonts w:ascii="Arial" w:hAnsi="Arial" w:cs="Arial"/>
                                <w:b/>
                                <w:sz w:val="22"/>
                                <w:szCs w:val="22"/>
                              </w:rPr>
                              <w:t xml:space="preserve">Sept. 9 – Board Meeting 6:00 p.m. </w:t>
                            </w:r>
                          </w:p>
                          <w:p w14:paraId="61F1A9C1" w14:textId="74BC4510" w:rsidR="003E3749" w:rsidRDefault="003E3749" w:rsidP="001D6F50">
                            <w:pPr>
                              <w:rPr>
                                <w:rFonts w:ascii="Arial" w:hAnsi="Arial" w:cs="Arial"/>
                                <w:b/>
                                <w:sz w:val="22"/>
                                <w:szCs w:val="22"/>
                              </w:rPr>
                            </w:pPr>
                            <w:r>
                              <w:rPr>
                                <w:rFonts w:ascii="Arial" w:hAnsi="Arial" w:cs="Arial"/>
                                <w:b/>
                                <w:sz w:val="22"/>
                                <w:szCs w:val="22"/>
                              </w:rPr>
                              <w:t>Sept. 12 – Grandparents Day</w:t>
                            </w:r>
                          </w:p>
                          <w:p w14:paraId="1EAE1707" w14:textId="77468A02" w:rsidR="001D6F50" w:rsidRDefault="001D6F50" w:rsidP="001D6F50">
                            <w:pPr>
                              <w:rPr>
                                <w:rFonts w:ascii="Arial" w:hAnsi="Arial" w:cs="Arial"/>
                                <w:b/>
                                <w:sz w:val="22"/>
                                <w:szCs w:val="22"/>
                              </w:rPr>
                            </w:pPr>
                            <w:r>
                              <w:rPr>
                                <w:rFonts w:ascii="Arial" w:hAnsi="Arial" w:cs="Arial"/>
                                <w:b/>
                                <w:sz w:val="22"/>
                                <w:szCs w:val="22"/>
                              </w:rPr>
                              <w:t>Sept. 13 – PTO Meeting in multi purpose room</w:t>
                            </w:r>
                          </w:p>
                          <w:p w14:paraId="68296722" w14:textId="75B27178" w:rsidR="001D6F50" w:rsidRDefault="001D6F50" w:rsidP="001D6F50">
                            <w:pPr>
                              <w:rPr>
                                <w:rFonts w:ascii="Arial" w:hAnsi="Arial" w:cs="Arial"/>
                                <w:b/>
                                <w:sz w:val="22"/>
                                <w:szCs w:val="22"/>
                              </w:rPr>
                            </w:pPr>
                            <w:r>
                              <w:rPr>
                                <w:rFonts w:ascii="Arial" w:hAnsi="Arial" w:cs="Arial"/>
                                <w:b/>
                                <w:sz w:val="22"/>
                                <w:szCs w:val="22"/>
                              </w:rPr>
                              <w:t>Sept. 22 – Virtual Back to School Night</w:t>
                            </w:r>
                          </w:p>
                          <w:p w14:paraId="59B7EFC5" w14:textId="31570E46" w:rsidR="003E3749" w:rsidRDefault="003E3749" w:rsidP="001D6F50">
                            <w:pPr>
                              <w:rPr>
                                <w:rFonts w:ascii="Arial" w:hAnsi="Arial" w:cs="Arial"/>
                                <w:b/>
                                <w:sz w:val="22"/>
                                <w:szCs w:val="22"/>
                              </w:rPr>
                            </w:pPr>
                            <w:r>
                              <w:rPr>
                                <w:rFonts w:ascii="Arial" w:hAnsi="Arial" w:cs="Arial"/>
                                <w:b/>
                                <w:sz w:val="22"/>
                                <w:szCs w:val="22"/>
                              </w:rPr>
                              <w:t>Sept. 22 – Fall Begins</w:t>
                            </w:r>
                          </w:p>
                          <w:p w14:paraId="7DB1D02F" w14:textId="2C27FF89" w:rsidR="001D6F50" w:rsidRDefault="001D6F50" w:rsidP="001D6F50">
                            <w:pPr>
                              <w:rPr>
                                <w:rFonts w:ascii="Arial" w:hAnsi="Arial" w:cs="Arial"/>
                                <w:b/>
                                <w:sz w:val="22"/>
                                <w:szCs w:val="22"/>
                              </w:rPr>
                            </w:pPr>
                            <w:r>
                              <w:rPr>
                                <w:rFonts w:ascii="Arial" w:hAnsi="Arial" w:cs="Arial"/>
                                <w:b/>
                                <w:sz w:val="22"/>
                                <w:szCs w:val="22"/>
                              </w:rPr>
                              <w:t>Sept. 24 – Dance @ Spring Grove</w:t>
                            </w:r>
                          </w:p>
                          <w:p w14:paraId="1582FCAB" w14:textId="5D23F40D" w:rsidR="003E3749" w:rsidRDefault="003E3749" w:rsidP="001D6F50">
                            <w:pPr>
                              <w:rPr>
                                <w:rFonts w:ascii="Arial" w:hAnsi="Arial" w:cs="Arial"/>
                                <w:b/>
                                <w:sz w:val="22"/>
                                <w:szCs w:val="22"/>
                              </w:rPr>
                            </w:pPr>
                          </w:p>
                          <w:p w14:paraId="47567EF3" w14:textId="2A0CA8F2" w:rsidR="003E3749" w:rsidRDefault="003E3749" w:rsidP="001D6F50">
                            <w:pPr>
                              <w:rPr>
                                <w:rFonts w:ascii="Arial" w:hAnsi="Arial" w:cs="Arial"/>
                                <w:b/>
                                <w:sz w:val="22"/>
                                <w:szCs w:val="22"/>
                              </w:rPr>
                            </w:pPr>
                            <w:r>
                              <w:rPr>
                                <w:rFonts w:ascii="Arial" w:hAnsi="Arial" w:cs="Arial"/>
                                <w:b/>
                                <w:noProof/>
                                <w:sz w:val="22"/>
                                <w:szCs w:val="22"/>
                              </w:rPr>
                              <w:drawing>
                                <wp:inline distT="0" distB="0" distL="0" distR="0" wp14:anchorId="42BA1558" wp14:editId="569DAD0B">
                                  <wp:extent cx="1548130" cy="1272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548130" cy="1272540"/>
                                          </a:xfrm>
                                          <a:prstGeom prst="rect">
                                            <a:avLst/>
                                          </a:prstGeom>
                                        </pic:spPr>
                                      </pic:pic>
                                    </a:graphicData>
                                  </a:graphic>
                                </wp:inline>
                              </w:drawing>
                            </w:r>
                          </w:p>
                          <w:p w14:paraId="39515C3C" w14:textId="77777777" w:rsidR="001D6F50" w:rsidRPr="003B2D94" w:rsidRDefault="001D6F50" w:rsidP="001D6F50">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3561" id="Text Box 8" o:spid="_x0000_s1029" type="#_x0000_t202" style="position:absolute;margin-left:372.6pt;margin-top:2.8pt;width:137pt;height:6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" filled="f" strokecolor="#c0504d [3205]">
                <v:stroke joinstyle="round"/>
                <v:textbox>
                  <w:txbxContent>
                    <w:p w14:paraId="2DDD41F6" w14:textId="0B495B3B" w:rsidR="006F2E48" w:rsidRDefault="001D6F50" w:rsidP="001D6F50">
                      <w:pPr>
                        <w:jc w:val="center"/>
                        <w:rPr>
                          <w:rFonts w:ascii="Arial" w:hAnsi="Arial" w:cs="Arial"/>
                          <w:b/>
                          <w:sz w:val="22"/>
                          <w:szCs w:val="22"/>
                        </w:rPr>
                      </w:pPr>
                      <w:r>
                        <w:rPr>
                          <w:rFonts w:ascii="Arial" w:hAnsi="Arial" w:cs="Arial"/>
                          <w:b/>
                          <w:sz w:val="22"/>
                          <w:szCs w:val="22"/>
                        </w:rPr>
                        <w:t>Important Dates</w:t>
                      </w:r>
                    </w:p>
                    <w:p w14:paraId="183D8EAC" w14:textId="4BA72EEB" w:rsidR="001D6F50" w:rsidRDefault="001D6F50" w:rsidP="001D6F50">
                      <w:pPr>
                        <w:rPr>
                          <w:rFonts w:ascii="Arial" w:hAnsi="Arial" w:cs="Arial"/>
                          <w:b/>
                          <w:sz w:val="22"/>
                          <w:szCs w:val="22"/>
                        </w:rPr>
                      </w:pPr>
                      <w:r>
                        <w:rPr>
                          <w:rFonts w:ascii="Arial" w:hAnsi="Arial" w:cs="Arial"/>
                          <w:b/>
                          <w:sz w:val="22"/>
                          <w:szCs w:val="22"/>
                        </w:rPr>
                        <w:t>Sept. 6 – No School Labor Day Holiday</w:t>
                      </w:r>
                    </w:p>
                    <w:p w14:paraId="67BFDE10" w14:textId="1E1D37C8" w:rsidR="001D6F50" w:rsidRDefault="001D6F50" w:rsidP="001D6F50">
                      <w:pPr>
                        <w:rPr>
                          <w:rFonts w:ascii="Arial" w:hAnsi="Arial" w:cs="Arial"/>
                          <w:b/>
                          <w:sz w:val="22"/>
                          <w:szCs w:val="22"/>
                        </w:rPr>
                      </w:pPr>
                      <w:r>
                        <w:rPr>
                          <w:rFonts w:ascii="Arial" w:hAnsi="Arial" w:cs="Arial"/>
                          <w:b/>
                          <w:sz w:val="22"/>
                          <w:szCs w:val="22"/>
                        </w:rPr>
                        <w:t xml:space="preserve">Sept. 9 – Board Meeting 6:00 p.m. </w:t>
                      </w:r>
                    </w:p>
                    <w:p w14:paraId="61F1A9C1" w14:textId="74BC4510" w:rsidR="003E3749" w:rsidRDefault="003E3749" w:rsidP="001D6F50">
                      <w:pPr>
                        <w:rPr>
                          <w:rFonts w:ascii="Arial" w:hAnsi="Arial" w:cs="Arial"/>
                          <w:b/>
                          <w:sz w:val="22"/>
                          <w:szCs w:val="22"/>
                        </w:rPr>
                      </w:pPr>
                      <w:r>
                        <w:rPr>
                          <w:rFonts w:ascii="Arial" w:hAnsi="Arial" w:cs="Arial"/>
                          <w:b/>
                          <w:sz w:val="22"/>
                          <w:szCs w:val="22"/>
                        </w:rPr>
                        <w:t>Sept. 12 – Grandparents Day</w:t>
                      </w:r>
                    </w:p>
                    <w:p w14:paraId="1EAE1707" w14:textId="77468A02" w:rsidR="001D6F50" w:rsidRDefault="001D6F50" w:rsidP="001D6F50">
                      <w:pPr>
                        <w:rPr>
                          <w:rFonts w:ascii="Arial" w:hAnsi="Arial" w:cs="Arial"/>
                          <w:b/>
                          <w:sz w:val="22"/>
                          <w:szCs w:val="22"/>
                        </w:rPr>
                      </w:pPr>
                      <w:r>
                        <w:rPr>
                          <w:rFonts w:ascii="Arial" w:hAnsi="Arial" w:cs="Arial"/>
                          <w:b/>
                          <w:sz w:val="22"/>
                          <w:szCs w:val="22"/>
                        </w:rPr>
                        <w:t>Sept. 13 – PTO Meeting in multi purpose room</w:t>
                      </w:r>
                    </w:p>
                    <w:p w14:paraId="68296722" w14:textId="75B27178" w:rsidR="001D6F50" w:rsidRDefault="001D6F50" w:rsidP="001D6F50">
                      <w:pPr>
                        <w:rPr>
                          <w:rFonts w:ascii="Arial" w:hAnsi="Arial" w:cs="Arial"/>
                          <w:b/>
                          <w:sz w:val="22"/>
                          <w:szCs w:val="22"/>
                        </w:rPr>
                      </w:pPr>
                      <w:r>
                        <w:rPr>
                          <w:rFonts w:ascii="Arial" w:hAnsi="Arial" w:cs="Arial"/>
                          <w:b/>
                          <w:sz w:val="22"/>
                          <w:szCs w:val="22"/>
                        </w:rPr>
                        <w:t>Sept. 22 – Virtual Back to School Night</w:t>
                      </w:r>
                    </w:p>
                    <w:p w14:paraId="59B7EFC5" w14:textId="31570E46" w:rsidR="003E3749" w:rsidRDefault="003E3749" w:rsidP="001D6F50">
                      <w:pPr>
                        <w:rPr>
                          <w:rFonts w:ascii="Arial" w:hAnsi="Arial" w:cs="Arial"/>
                          <w:b/>
                          <w:sz w:val="22"/>
                          <w:szCs w:val="22"/>
                        </w:rPr>
                      </w:pPr>
                      <w:r>
                        <w:rPr>
                          <w:rFonts w:ascii="Arial" w:hAnsi="Arial" w:cs="Arial"/>
                          <w:b/>
                          <w:sz w:val="22"/>
                          <w:szCs w:val="22"/>
                        </w:rPr>
                        <w:t>Sept. 22 – Fall Begins</w:t>
                      </w:r>
                    </w:p>
                    <w:p w14:paraId="7DB1D02F" w14:textId="2C27FF89" w:rsidR="001D6F50" w:rsidRDefault="001D6F50" w:rsidP="001D6F50">
                      <w:pPr>
                        <w:rPr>
                          <w:rFonts w:ascii="Arial" w:hAnsi="Arial" w:cs="Arial"/>
                          <w:b/>
                          <w:sz w:val="22"/>
                          <w:szCs w:val="22"/>
                        </w:rPr>
                      </w:pPr>
                      <w:r>
                        <w:rPr>
                          <w:rFonts w:ascii="Arial" w:hAnsi="Arial" w:cs="Arial"/>
                          <w:b/>
                          <w:sz w:val="22"/>
                          <w:szCs w:val="22"/>
                        </w:rPr>
                        <w:t>Sept. 24 – Dance @ Spring Grove</w:t>
                      </w:r>
                    </w:p>
                    <w:p w14:paraId="1582FCAB" w14:textId="5D23F40D" w:rsidR="003E3749" w:rsidRDefault="003E3749" w:rsidP="001D6F50">
                      <w:pPr>
                        <w:rPr>
                          <w:rFonts w:ascii="Arial" w:hAnsi="Arial" w:cs="Arial"/>
                          <w:b/>
                          <w:sz w:val="22"/>
                          <w:szCs w:val="22"/>
                        </w:rPr>
                      </w:pPr>
                    </w:p>
                    <w:p w14:paraId="47567EF3" w14:textId="2A0CA8F2" w:rsidR="003E3749" w:rsidRDefault="003E3749" w:rsidP="001D6F50">
                      <w:pPr>
                        <w:rPr>
                          <w:rFonts w:ascii="Arial" w:hAnsi="Arial" w:cs="Arial"/>
                          <w:b/>
                          <w:sz w:val="22"/>
                          <w:szCs w:val="22"/>
                        </w:rPr>
                      </w:pPr>
                      <w:r>
                        <w:rPr>
                          <w:rFonts w:ascii="Arial" w:hAnsi="Arial" w:cs="Arial"/>
                          <w:b/>
                          <w:noProof/>
                          <w:sz w:val="22"/>
                          <w:szCs w:val="22"/>
                        </w:rPr>
                        <w:drawing>
                          <wp:inline distT="0" distB="0" distL="0" distR="0" wp14:anchorId="42BA1558" wp14:editId="569DAD0B">
                            <wp:extent cx="1548130" cy="1272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548130" cy="1272540"/>
                                    </a:xfrm>
                                    <a:prstGeom prst="rect">
                                      <a:avLst/>
                                    </a:prstGeom>
                                  </pic:spPr>
                                </pic:pic>
                              </a:graphicData>
                            </a:graphic>
                          </wp:inline>
                        </w:drawing>
                      </w:r>
                    </w:p>
                    <w:p w14:paraId="39515C3C" w14:textId="77777777" w:rsidR="001D6F50" w:rsidRPr="003B2D94" w:rsidRDefault="001D6F50" w:rsidP="001D6F50">
                      <w:pPr>
                        <w:rPr>
                          <w:rFonts w:ascii="Arial" w:hAnsi="Arial" w:cs="Arial"/>
                          <w:b/>
                          <w:sz w:val="22"/>
                          <w:szCs w:val="22"/>
                        </w:rPr>
                      </w:pPr>
                    </w:p>
                  </w:txbxContent>
                </v:textbox>
              </v:shape>
            </w:pict>
          </mc:Fallback>
        </mc:AlternateContent>
      </w:r>
    </w:p>
    <w:p w14:paraId="38BBE3FE" w14:textId="542CBD1A" w:rsidR="00CA5753" w:rsidRPr="00CA5753" w:rsidRDefault="00CA5753" w:rsidP="00CA5753"/>
    <w:p w14:paraId="1B2663AA" w14:textId="31D6C978" w:rsidR="00CA5753" w:rsidRPr="00CA5753" w:rsidRDefault="00CA5753" w:rsidP="00CA5753"/>
    <w:p w14:paraId="2ACA22D0" w14:textId="362CC35B" w:rsidR="00CA5753" w:rsidRPr="00CA5753" w:rsidRDefault="00CA5753" w:rsidP="00CA5753"/>
    <w:p w14:paraId="27A645ED" w14:textId="20E372A0" w:rsidR="00CA5753" w:rsidRPr="00CA5753" w:rsidRDefault="00CA5753" w:rsidP="00CA5753"/>
    <w:p w14:paraId="30D57010" w14:textId="284772C9" w:rsidR="00CA5753" w:rsidRPr="00CA5753" w:rsidRDefault="00CA5753" w:rsidP="00CA5753"/>
    <w:p w14:paraId="0738DCEC" w14:textId="0F12871A" w:rsidR="00CA5753" w:rsidRPr="00CA5753" w:rsidRDefault="00CA5753" w:rsidP="00CA5753"/>
    <w:p w14:paraId="2B800BAC" w14:textId="7F9CE8F2" w:rsidR="00CA5753" w:rsidRPr="00CA5753" w:rsidRDefault="00CA5753" w:rsidP="00CA5753"/>
    <w:p w14:paraId="6A4C9954" w14:textId="7709B1BA" w:rsidR="00CA5753" w:rsidRPr="00CA5753" w:rsidRDefault="00CA5753" w:rsidP="00CA5753"/>
    <w:p w14:paraId="17A30F2C" w14:textId="359D32FB" w:rsidR="00CA5753" w:rsidRPr="00CA5753" w:rsidRDefault="00CA5753" w:rsidP="00CA5753"/>
    <w:p w14:paraId="6589D4C9" w14:textId="6DA109CF" w:rsidR="00CA5753" w:rsidRPr="00CA5753" w:rsidRDefault="00CA5753" w:rsidP="00CA5753"/>
    <w:p w14:paraId="73B51FFF" w14:textId="28E1A858" w:rsidR="00CA5753" w:rsidRPr="00CC2814" w:rsidRDefault="006031A0" w:rsidP="00CA5753">
      <w:pPr>
        <w:rPr>
          <w:sz w:val="18"/>
          <w:szCs w:val="18"/>
        </w:rPr>
      </w:pPr>
      <w:r>
        <w:rPr>
          <w:noProof/>
          <w:lang w:eastAsia="en-US"/>
        </w:rPr>
        <mc:AlternateContent>
          <mc:Choice Requires="wps">
            <w:drawing>
              <wp:anchor distT="0" distB="0" distL="114300" distR="114300" simplePos="0" relativeHeight="251667456" behindDoc="0" locked="0" layoutInCell="1" allowOverlap="1" wp14:anchorId="16BBCC33" wp14:editId="35AAEA49">
                <wp:simplePos x="0" y="0"/>
                <wp:positionH relativeFrom="column">
                  <wp:posOffset>3009900</wp:posOffset>
                </wp:positionH>
                <wp:positionV relativeFrom="paragraph">
                  <wp:posOffset>133985</wp:posOffset>
                </wp:positionV>
                <wp:extent cx="1644015" cy="4587240"/>
                <wp:effectExtent l="0" t="0" r="13335" b="22860"/>
                <wp:wrapNone/>
                <wp:docPr id="3" name="Text Box 3"/>
                <wp:cNvGraphicFramePr/>
                <a:graphic xmlns:a="http://schemas.openxmlformats.org/drawingml/2006/main">
                  <a:graphicData uri="http://schemas.microsoft.com/office/word/2010/wordprocessingShape">
                    <wps:wsp>
                      <wps:cNvSpPr txBox="1"/>
                      <wps:spPr>
                        <a:xfrm>
                          <a:off x="0" y="0"/>
                          <a:ext cx="1644015" cy="4587240"/>
                        </a:xfrm>
                        <a:prstGeom prst="rect">
                          <a:avLst/>
                        </a:prstGeom>
                        <a:ln/>
                      </wps:spPr>
                      <wps:style>
                        <a:lnRef idx="2">
                          <a:schemeClr val="dk1"/>
                        </a:lnRef>
                        <a:fillRef idx="1">
                          <a:schemeClr val="lt1"/>
                        </a:fillRef>
                        <a:effectRef idx="0">
                          <a:schemeClr val="dk1"/>
                        </a:effectRef>
                        <a:fontRef idx="minor">
                          <a:schemeClr val="dk1"/>
                        </a:fontRef>
                      </wps:style>
                      <wps:txbx>
                        <w:txbxContent>
                          <w:p w14:paraId="67275A10" w14:textId="6191633A" w:rsidR="003B2D94" w:rsidRDefault="006031A0" w:rsidP="006031A0">
                            <w:pPr>
                              <w:jc w:val="center"/>
                              <w:rPr>
                                <w:rFonts w:ascii="Arial Black" w:hAnsi="Arial Black"/>
                                <w:lang w:val="es-ES" w:eastAsia="en-US"/>
                              </w:rPr>
                            </w:pPr>
                            <w:r>
                              <w:rPr>
                                <w:rFonts w:ascii="Arial Black" w:hAnsi="Arial Black"/>
                                <w:lang w:val="es-ES" w:eastAsia="en-US"/>
                              </w:rPr>
                              <w:t>Panther Sports</w:t>
                            </w:r>
                          </w:p>
                          <w:p w14:paraId="2198A07B" w14:textId="2A079616" w:rsidR="006031A0" w:rsidRDefault="006031A0" w:rsidP="006031A0">
                            <w:pPr>
                              <w:rPr>
                                <w:rFonts w:ascii="Arial" w:hAnsi="Arial" w:cs="Arial"/>
                                <w:lang w:val="es-ES" w:eastAsia="en-US"/>
                              </w:rPr>
                            </w:pPr>
                            <w:r>
                              <w:rPr>
                                <w:rFonts w:ascii="Arial" w:hAnsi="Arial" w:cs="Arial"/>
                                <w:lang w:val="es-ES" w:eastAsia="en-US"/>
                              </w:rPr>
                              <w:t xml:space="preserve">Tres Pinos sports is happy to announce our new Athletic Director, Colleen Bryan.  We are starting with boys’ flag football and girls’ volleyball.  Students have received their permission slips and we will need coaches for both teams.  You can apply on Edjoin.org for the positions.  After not having sports for a year due to the pandemic, it is important that this part of school is brought back with safe protocols in place.  </w:t>
                            </w:r>
                          </w:p>
                          <w:p w14:paraId="0015923A" w14:textId="0B0E3BD0" w:rsidR="006031A0" w:rsidRPr="006031A0" w:rsidRDefault="006031A0" w:rsidP="006031A0">
                            <w:pPr>
                              <w:rPr>
                                <w:rFonts w:ascii="Arial" w:hAnsi="Arial" w:cs="Arial"/>
                                <w:b/>
                                <w:sz w:val="24"/>
                                <w:szCs w:val="24"/>
                              </w:rPr>
                            </w:pPr>
                            <w:r>
                              <w:rPr>
                                <w:rFonts w:ascii="Arial" w:hAnsi="Arial" w:cs="Arial"/>
                                <w:b/>
                                <w:noProof/>
                                <w:sz w:val="24"/>
                                <w:szCs w:val="24"/>
                              </w:rPr>
                              <w:drawing>
                                <wp:inline distT="0" distB="0" distL="0" distR="0" wp14:anchorId="3C1944BF" wp14:editId="5FBAB91B">
                                  <wp:extent cx="1448435" cy="1221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448435" cy="1221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CC33" id="Text Box 3" o:spid="_x0000_s1030" type="#_x0000_t202" style="position:absolute;margin-left:237pt;margin-top:10.55pt;width:129.45pt;height:3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" fillcolor="white [3201]" strokecolor="black [3200]" strokeweight="1pt">
                <v:textbox>
                  <w:txbxContent>
                    <w:p w14:paraId="67275A10" w14:textId="6191633A" w:rsidR="003B2D94" w:rsidRDefault="006031A0" w:rsidP="006031A0">
                      <w:pPr>
                        <w:jc w:val="center"/>
                        <w:rPr>
                          <w:rFonts w:ascii="Arial Black" w:hAnsi="Arial Black"/>
                          <w:lang w:val="es-ES" w:eastAsia="en-US"/>
                        </w:rPr>
                      </w:pPr>
                      <w:r>
                        <w:rPr>
                          <w:rFonts w:ascii="Arial Black" w:hAnsi="Arial Black"/>
                          <w:lang w:val="es-ES" w:eastAsia="en-US"/>
                        </w:rPr>
                        <w:t>Panther Sports</w:t>
                      </w:r>
                    </w:p>
                    <w:p w14:paraId="2198A07B" w14:textId="2A079616" w:rsidR="006031A0" w:rsidRDefault="006031A0" w:rsidP="006031A0">
                      <w:pPr>
                        <w:rPr>
                          <w:rFonts w:ascii="Arial" w:hAnsi="Arial" w:cs="Arial"/>
                          <w:lang w:val="es-ES" w:eastAsia="en-US"/>
                        </w:rPr>
                      </w:pPr>
                      <w:r>
                        <w:rPr>
                          <w:rFonts w:ascii="Arial" w:hAnsi="Arial" w:cs="Arial"/>
                          <w:lang w:val="es-ES" w:eastAsia="en-US"/>
                        </w:rPr>
                        <w:t xml:space="preserve">Tres Pinos sports is happy to announce our new Athletic Director, Colleen Bryan.  We are starting with boys’ flag football and girls’ volleyball.  Students have received their permission slips and we will need coaches for both teams.  You can apply on Edjoin.org for the positions.  After not having sports for a year due to the pandemic, it is important that this part of school is brought back with safe protocols in place.  </w:t>
                      </w:r>
                    </w:p>
                    <w:p w14:paraId="0015923A" w14:textId="0B0E3BD0" w:rsidR="006031A0" w:rsidRPr="006031A0" w:rsidRDefault="006031A0" w:rsidP="006031A0">
                      <w:pPr>
                        <w:rPr>
                          <w:rFonts w:ascii="Arial" w:hAnsi="Arial" w:cs="Arial"/>
                          <w:b/>
                          <w:sz w:val="24"/>
                          <w:szCs w:val="24"/>
                        </w:rPr>
                      </w:pPr>
                      <w:r>
                        <w:rPr>
                          <w:rFonts w:ascii="Arial" w:hAnsi="Arial" w:cs="Arial"/>
                          <w:b/>
                          <w:noProof/>
                          <w:sz w:val="24"/>
                          <w:szCs w:val="24"/>
                        </w:rPr>
                        <w:drawing>
                          <wp:inline distT="0" distB="0" distL="0" distR="0" wp14:anchorId="3C1944BF" wp14:editId="5FBAB91B">
                            <wp:extent cx="1448435" cy="1221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448435" cy="1221105"/>
                                    </a:xfrm>
                                    <a:prstGeom prst="rect">
                                      <a:avLst/>
                                    </a:prstGeom>
                                  </pic:spPr>
                                </pic:pic>
                              </a:graphicData>
                            </a:graphic>
                          </wp:inline>
                        </w:drawing>
                      </w:r>
                    </w:p>
                  </w:txbxContent>
                </v:textbox>
              </v:shape>
            </w:pict>
          </mc:Fallback>
        </mc:AlternateContent>
      </w:r>
    </w:p>
    <w:p w14:paraId="069978F2" w14:textId="032E9261" w:rsidR="00CA5753" w:rsidRPr="00CA5753" w:rsidRDefault="00CA5753" w:rsidP="00CA5753"/>
    <w:p w14:paraId="48C18067" w14:textId="4199749E" w:rsidR="00CA5753" w:rsidRPr="00CA5753" w:rsidRDefault="00CA5753" w:rsidP="00CA5753"/>
    <w:p w14:paraId="4267DADE" w14:textId="6011E095" w:rsidR="00CA5753" w:rsidRPr="00CA5753" w:rsidRDefault="00CA5753" w:rsidP="00CC2814"/>
    <w:p w14:paraId="45C88000" w14:textId="0EB831BA" w:rsidR="00CA5753" w:rsidRPr="00CA5753" w:rsidRDefault="00CA5753" w:rsidP="00CA5753"/>
    <w:p w14:paraId="37E3598A" w14:textId="232C26EE" w:rsidR="00CA5753" w:rsidRPr="00CA5753" w:rsidRDefault="00CA5753" w:rsidP="00CA5753"/>
    <w:p w14:paraId="27EEDF4C" w14:textId="4D18E4EC" w:rsidR="00CA5753" w:rsidRPr="00CA5753" w:rsidRDefault="00CA5753" w:rsidP="00CA5753"/>
    <w:p w14:paraId="11F92A1F" w14:textId="1268B5F7" w:rsidR="00CA5753" w:rsidRPr="00CA5753" w:rsidRDefault="00CA5753" w:rsidP="00CA5753"/>
    <w:p w14:paraId="1ED1B3FE" w14:textId="3455F5DD" w:rsidR="00CA5753" w:rsidRPr="00CA5753" w:rsidRDefault="00CA5753" w:rsidP="00CA5753"/>
    <w:p w14:paraId="6DF2CABF" w14:textId="15B37FED" w:rsidR="00CA5753" w:rsidRDefault="00CA5753" w:rsidP="00CA5753"/>
    <w:p w14:paraId="1658F96D" w14:textId="04009B94" w:rsidR="002B715B" w:rsidRDefault="002B715B" w:rsidP="00CA5753">
      <w:pPr>
        <w:jc w:val="center"/>
        <w:rPr>
          <w:noProof/>
          <w:lang w:eastAsia="en-US"/>
        </w:rPr>
      </w:pPr>
    </w:p>
    <w:p w14:paraId="6E657DC5" w14:textId="07C724D1" w:rsidR="00CA5753" w:rsidRPr="00CA5753" w:rsidRDefault="00CA5753" w:rsidP="00CA5753">
      <w:pPr>
        <w:jc w:val="center"/>
      </w:pPr>
    </w:p>
    <w:sectPr w:rsidR="00CA5753" w:rsidRPr="00CA5753" w:rsidSect="00764696">
      <w:footerReference w:type="default" r:id="rId24"/>
      <w:pgSz w:w="12240" w:h="15840" w:code="1"/>
      <w:pgMar w:top="1440" w:right="864" w:bottom="720" w:left="144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53851" w14:textId="77777777" w:rsidR="00C53F4A" w:rsidRDefault="00C53F4A">
      <w:r>
        <w:separator/>
      </w:r>
    </w:p>
  </w:endnote>
  <w:endnote w:type="continuationSeparator" w:id="0">
    <w:p w14:paraId="4824F108" w14:textId="77777777" w:rsidR="00C53F4A" w:rsidRDefault="00C5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9A1" w14:textId="77777777" w:rsidR="00425937" w:rsidRDefault="00425937">
    <w:pPr>
      <w:pStyle w:val="Footer"/>
    </w:pPr>
    <w:r>
      <w:t xml:space="preserve">Page | </w:t>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7D541" w14:textId="77777777" w:rsidR="00C53F4A" w:rsidRDefault="00C53F4A">
      <w:r>
        <w:separator/>
      </w:r>
    </w:p>
  </w:footnote>
  <w:footnote w:type="continuationSeparator" w:id="0">
    <w:p w14:paraId="2CC9E00C" w14:textId="77777777" w:rsidR="00C53F4A" w:rsidRDefault="00C53F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696"/>
    <w:rsid w:val="00006DA8"/>
    <w:rsid w:val="00012575"/>
    <w:rsid w:val="0006523F"/>
    <w:rsid w:val="00075AAA"/>
    <w:rsid w:val="000808CD"/>
    <w:rsid w:val="00084861"/>
    <w:rsid w:val="000A3562"/>
    <w:rsid w:val="000C429E"/>
    <w:rsid w:val="0010532A"/>
    <w:rsid w:val="00121848"/>
    <w:rsid w:val="00144AE8"/>
    <w:rsid w:val="00195808"/>
    <w:rsid w:val="001B2F01"/>
    <w:rsid w:val="001B58DE"/>
    <w:rsid w:val="001D4F26"/>
    <w:rsid w:val="001D6F50"/>
    <w:rsid w:val="00217775"/>
    <w:rsid w:val="0023339B"/>
    <w:rsid w:val="00242329"/>
    <w:rsid w:val="00242F20"/>
    <w:rsid w:val="00256614"/>
    <w:rsid w:val="002724A6"/>
    <w:rsid w:val="00281572"/>
    <w:rsid w:val="002B6D8E"/>
    <w:rsid w:val="002B715B"/>
    <w:rsid w:val="002E0954"/>
    <w:rsid w:val="002F6505"/>
    <w:rsid w:val="002F730E"/>
    <w:rsid w:val="003003F5"/>
    <w:rsid w:val="003133B4"/>
    <w:rsid w:val="00322198"/>
    <w:rsid w:val="00345A0D"/>
    <w:rsid w:val="003B2D94"/>
    <w:rsid w:val="003C66E6"/>
    <w:rsid w:val="003E3749"/>
    <w:rsid w:val="003F17B1"/>
    <w:rsid w:val="00411896"/>
    <w:rsid w:val="00425937"/>
    <w:rsid w:val="0044344A"/>
    <w:rsid w:val="00454F9D"/>
    <w:rsid w:val="00461432"/>
    <w:rsid w:val="00467B14"/>
    <w:rsid w:val="00472B7C"/>
    <w:rsid w:val="004B05DB"/>
    <w:rsid w:val="004B078B"/>
    <w:rsid w:val="004B55B8"/>
    <w:rsid w:val="004C2669"/>
    <w:rsid w:val="004C3528"/>
    <w:rsid w:val="00531A9C"/>
    <w:rsid w:val="00536269"/>
    <w:rsid w:val="00566C92"/>
    <w:rsid w:val="00580609"/>
    <w:rsid w:val="00593184"/>
    <w:rsid w:val="005A53FB"/>
    <w:rsid w:val="005C0DB3"/>
    <w:rsid w:val="006031A0"/>
    <w:rsid w:val="0061673E"/>
    <w:rsid w:val="00620352"/>
    <w:rsid w:val="00646F35"/>
    <w:rsid w:val="0065195D"/>
    <w:rsid w:val="00670795"/>
    <w:rsid w:val="00675D54"/>
    <w:rsid w:val="00697666"/>
    <w:rsid w:val="006C6897"/>
    <w:rsid w:val="006F2E48"/>
    <w:rsid w:val="00700816"/>
    <w:rsid w:val="0072631A"/>
    <w:rsid w:val="00757EF0"/>
    <w:rsid w:val="00764696"/>
    <w:rsid w:val="007649C9"/>
    <w:rsid w:val="007801CE"/>
    <w:rsid w:val="007A3557"/>
    <w:rsid w:val="007D1F05"/>
    <w:rsid w:val="007E71D7"/>
    <w:rsid w:val="008118C0"/>
    <w:rsid w:val="00813DEB"/>
    <w:rsid w:val="00821EA8"/>
    <w:rsid w:val="008226F2"/>
    <w:rsid w:val="008237BA"/>
    <w:rsid w:val="00835DBF"/>
    <w:rsid w:val="008362B0"/>
    <w:rsid w:val="00844428"/>
    <w:rsid w:val="0084644C"/>
    <w:rsid w:val="00855FC6"/>
    <w:rsid w:val="00877727"/>
    <w:rsid w:val="008A222B"/>
    <w:rsid w:val="008D0FEF"/>
    <w:rsid w:val="008D31A8"/>
    <w:rsid w:val="008D7D50"/>
    <w:rsid w:val="008F0213"/>
    <w:rsid w:val="0090461E"/>
    <w:rsid w:val="00924472"/>
    <w:rsid w:val="00973BB7"/>
    <w:rsid w:val="00991735"/>
    <w:rsid w:val="00994E7D"/>
    <w:rsid w:val="00995641"/>
    <w:rsid w:val="009A23D4"/>
    <w:rsid w:val="009B79D8"/>
    <w:rsid w:val="009C503C"/>
    <w:rsid w:val="009D0AAC"/>
    <w:rsid w:val="009E0C73"/>
    <w:rsid w:val="009F3650"/>
    <w:rsid w:val="00A25E52"/>
    <w:rsid w:val="00A56687"/>
    <w:rsid w:val="00AA39BD"/>
    <w:rsid w:val="00AA6125"/>
    <w:rsid w:val="00AA7C77"/>
    <w:rsid w:val="00AD557D"/>
    <w:rsid w:val="00AF0DFB"/>
    <w:rsid w:val="00B36727"/>
    <w:rsid w:val="00B623BC"/>
    <w:rsid w:val="00B7291C"/>
    <w:rsid w:val="00B731FC"/>
    <w:rsid w:val="00B91F72"/>
    <w:rsid w:val="00BA54C1"/>
    <w:rsid w:val="00BC684E"/>
    <w:rsid w:val="00BD4EF9"/>
    <w:rsid w:val="00BE0E1D"/>
    <w:rsid w:val="00BE5847"/>
    <w:rsid w:val="00C30242"/>
    <w:rsid w:val="00C52CEC"/>
    <w:rsid w:val="00C53F4A"/>
    <w:rsid w:val="00C75737"/>
    <w:rsid w:val="00C9705F"/>
    <w:rsid w:val="00CA5753"/>
    <w:rsid w:val="00CB301C"/>
    <w:rsid w:val="00CC2814"/>
    <w:rsid w:val="00CE0E80"/>
    <w:rsid w:val="00CE285E"/>
    <w:rsid w:val="00CF5D5A"/>
    <w:rsid w:val="00D053FC"/>
    <w:rsid w:val="00D20DDB"/>
    <w:rsid w:val="00D246D3"/>
    <w:rsid w:val="00D26874"/>
    <w:rsid w:val="00D36F8C"/>
    <w:rsid w:val="00D47D89"/>
    <w:rsid w:val="00D770C6"/>
    <w:rsid w:val="00D8347B"/>
    <w:rsid w:val="00D85506"/>
    <w:rsid w:val="00D95233"/>
    <w:rsid w:val="00DF697A"/>
    <w:rsid w:val="00E52C03"/>
    <w:rsid w:val="00E65600"/>
    <w:rsid w:val="00E83056"/>
    <w:rsid w:val="00EC572B"/>
    <w:rsid w:val="00EE4294"/>
    <w:rsid w:val="00EF0E9E"/>
    <w:rsid w:val="00F40C8A"/>
    <w:rsid w:val="00F573CA"/>
    <w:rsid w:val="00FA2393"/>
    <w:rsid w:val="00FC655A"/>
    <w:rsid w:val="00FE4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2F14AACA"/>
  <w15:chartTrackingRefBased/>
  <w15:docId w15:val="{17927B9F-7371-4E50-89C3-416E846A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color w:val="595959" w:themeColor="text1" w:themeTint="A6"/>
      <w:sz w:val="20"/>
      <w:szCs w:val="20"/>
    </w:rPr>
  </w:style>
  <w:style w:type="paragraph" w:styleId="Heading1">
    <w:name w:val="heading 1"/>
    <w:basedOn w:val="Normal"/>
    <w:next w:val="Normal"/>
    <w:link w:val="Heading1Char"/>
    <w:uiPriority w:val="9"/>
    <w:unhideWhenUsed/>
    <w:pPr>
      <w:spacing w:before="120" w:after="120"/>
      <w:outlineLvl w:val="0"/>
    </w:pPr>
    <w:rPr>
      <w:rFonts w:asciiTheme="majorHAnsi" w:eastAsiaTheme="majorEastAsia" w:hAnsiTheme="majorHAnsi" w:cstheme="majorBidi"/>
      <w:b/>
      <w:bCs/>
      <w:color w:val="C0504D" w:themeColor="accent2"/>
      <w:kern w:val="28"/>
      <w:sz w:val="24"/>
      <w:szCs w:val="24"/>
      <w14:textFill>
        <w14:solidFill>
          <w14:schemeClr w14:val="accent2">
            <w14:lumMod w14:val="50000"/>
            <w14:lumMod w14:val="65000"/>
            <w14:lumOff w14:val="35000"/>
          </w14:schemeClr>
        </w14:solidFill>
      </w14:textFill>
    </w:rPr>
  </w:style>
  <w:style w:type="paragraph" w:styleId="Heading2">
    <w:name w:val="heading 2"/>
    <w:basedOn w:val="Normal"/>
    <w:next w:val="Normal"/>
    <w:link w:val="Heading2Char"/>
    <w:uiPriority w:val="9"/>
    <w:unhideWhenUsed/>
    <w:pPr>
      <w:outlineLvl w:val="1"/>
    </w:pPr>
    <w:rPr>
      <w:rFonts w:asciiTheme="majorHAnsi" w:eastAsiaTheme="majorEastAsia" w:hAnsiTheme="majorHAnsi" w:cstheme="majorBidi"/>
      <w:color w:val="9BBB59" w:themeColor="accent3"/>
      <w:kern w:val="22"/>
      <w14:textFill>
        <w14:solidFill>
          <w14:schemeClr w14:val="accent3">
            <w14:lumMod w14:val="50000"/>
            <w14:lumMod w14:val="65000"/>
            <w14:lumOff w14:val="35000"/>
          </w14:schemeClr>
        </w14:solidFill>
      </w14:textFill>
      <w14:ligatures w14:val="standard"/>
    </w:rPr>
  </w:style>
  <w:style w:type="paragraph" w:styleId="Heading3">
    <w:name w:val="heading 3"/>
    <w:basedOn w:val="Normal"/>
    <w:next w:val="Normal"/>
    <w:link w:val="Heading3Char"/>
    <w:uiPriority w:val="9"/>
    <w:semiHidden/>
    <w:unhideWhenUsed/>
    <w:pPr>
      <w:spacing w:after="40"/>
      <w:outlineLvl w:val="2"/>
    </w:pPr>
    <w:rPr>
      <w:rFonts w:asciiTheme="majorHAnsi" w:eastAsiaTheme="majorEastAsia" w:hAnsiTheme="majorHAnsi" w:cstheme="majorBidi"/>
      <w:color w:val="4F81BD" w:themeColor="accent1"/>
      <w:kern w:val="22"/>
      <w14:textFill>
        <w14:solidFill>
          <w14:schemeClr w14:val="accent1">
            <w14:lumMod w14:val="75000"/>
            <w14:lumMod w14:val="65000"/>
            <w14:lumOff w14:val="35000"/>
          </w14:schemeClr>
        </w14:solidFill>
      </w14:textFill>
      <w14:ligatures w14:val="standard"/>
    </w:rPr>
  </w:style>
  <w:style w:type="paragraph" w:styleId="Heading4">
    <w:name w:val="heading 4"/>
    <w:basedOn w:val="Heading3"/>
    <w:next w:val="Normal"/>
    <w:link w:val="Heading4Char"/>
    <w:uiPriority w:val="9"/>
    <w:semiHidden/>
    <w:unhideWhenUsed/>
    <w:qFormat/>
    <w:pPr>
      <w:spacing w:before="240"/>
      <w:outlineLvl w:val="3"/>
    </w:pPr>
    <w:rPr>
      <w:color w:val="C0504D" w:themeColor="accent2"/>
      <w14:textFill>
        <w14:solidFill>
          <w14:schemeClr w14:val="accent2">
            <w14:lumMod w14:val="65000"/>
            <w14:lumOff w14:val="35000"/>
            <w14:lumMod w14:val="75000"/>
            <w14:lumMod w14:val="65000"/>
            <w14:lumOff w14:val="35000"/>
          </w14:schemeClr>
        </w14:solidFill>
      </w14:textFill>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spacing w:before="240" w:after="60"/>
      <w:outlineLvl w:val="6"/>
    </w:pPr>
    <w:rPr>
      <w:sz w:val="24"/>
      <w:szCs w:val="24"/>
    </w:rPr>
  </w:style>
  <w:style w:type="paragraph" w:styleId="Heading8">
    <w:name w:val="heading 8"/>
    <w:basedOn w:val="Normal"/>
    <w:next w:val="Normal"/>
    <w:link w:val="Heading8Char"/>
    <w:uiPriority w:val="9"/>
    <w:semiHidden/>
    <w:unhideWhenUsed/>
    <w:qFormat/>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C0504D" w:themeColor="accent2"/>
      <w:kern w:val="28"/>
      <w:sz w:val="24"/>
      <w:szCs w:val="24"/>
      <w14:textFill>
        <w14:solidFill>
          <w14:schemeClr w14:val="accent2">
            <w14:lumMod w14:val="50000"/>
            <w14:lumMod w14:val="65000"/>
            <w14:lumOff w14:val="35000"/>
          </w14:schemeClr>
        </w14:solidFill>
      </w14:textFill>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9BBB59" w:themeColor="accent3"/>
      <w:kern w:val="22"/>
      <w:sz w:val="20"/>
      <w:szCs w:val="20"/>
      <w14:textFill>
        <w14:solidFill>
          <w14:schemeClr w14:val="accent3">
            <w14:lumMod w14:val="50000"/>
            <w14:lumMod w14:val="65000"/>
            <w14:lumOff w14:val="35000"/>
          </w14:schemeClr>
        </w14:solidFill>
      </w14:textFill>
      <w14:ligatures w14:val="standard"/>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F81BD" w:themeColor="accent1"/>
      <w:kern w:val="22"/>
      <w:sz w:val="20"/>
      <w:szCs w:val="20"/>
      <w14:textFill>
        <w14:solidFill>
          <w14:schemeClr w14:val="accent1">
            <w14:lumMod w14:val="75000"/>
            <w14:lumMod w14:val="65000"/>
            <w14:lumOff w14:val="35000"/>
          </w14:schemeClr>
        </w14:solidFill>
      </w14:textFill>
      <w14:ligatures w14:val="standar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D68C8B" w:themeColor="accent2" w:themeTint="A6"/>
      <w:kern w:val="22"/>
      <w:sz w:val="20"/>
      <w:szCs w:val="20"/>
      <w14:ligatures w14:val="standard"/>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BodyText">
    <w:name w:val="Body Text"/>
    <w:basedOn w:val="Normal"/>
    <w:link w:val="BodyTextChar"/>
    <w:uiPriority w:val="99"/>
    <w:semiHidden/>
    <w:unhideWhenUsed/>
    <w:qFormat/>
    <w:pPr>
      <w:spacing w:after="240"/>
      <w:contextualSpacing/>
      <w:jc w:val="center"/>
    </w:pPr>
    <w:rPr>
      <w:color w:val="4F81BD" w:themeColor="accent1"/>
      <w14:textFill>
        <w14:solidFill>
          <w14:schemeClr w14:val="accent1">
            <w14:lumMod w14:val="75000"/>
            <w14:lumMod w14:val="65000"/>
            <w14:lumOff w14:val="35000"/>
          </w14:schemeClr>
        </w14:solidFill>
      </w14:textFill>
    </w:rPr>
  </w:style>
  <w:style w:type="character" w:customStyle="1" w:styleId="BodyTextChar">
    <w:name w:val="Body Text Char"/>
    <w:basedOn w:val="DefaultParagraphFont"/>
    <w:link w:val="BodyText"/>
    <w:uiPriority w:val="99"/>
    <w:semiHidden/>
    <w:rPr>
      <w:color w:val="365F91" w:themeColor="accent1" w:themeShade="BF"/>
      <w:sz w:val="20"/>
      <w:szCs w:val="20"/>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pBdr>
        <w:top w:val="threeDEmboss" w:sz="48" w:space="1" w:color="76923C" w:themeColor="accent3" w:themeShade="BF"/>
      </w:pBdr>
      <w:tabs>
        <w:tab w:val="center" w:pos="4680"/>
        <w:tab w:val="right" w:pos="9360"/>
      </w:tabs>
      <w:spacing w:after="0"/>
    </w:pPr>
    <w:rPr>
      <w:color w:val="FFFFFF" w:themeColor="background1"/>
    </w:rPr>
  </w:style>
  <w:style w:type="character" w:customStyle="1" w:styleId="HeaderChar">
    <w:name w:val="Header Char"/>
    <w:basedOn w:val="DefaultParagraphFont"/>
    <w:link w:val="Header"/>
    <w:uiPriority w:val="99"/>
    <w:rPr>
      <w:color w:val="FFFFFF" w:themeColor="background1"/>
      <w:sz w:val="20"/>
      <w:szCs w:val="20"/>
    </w:rPr>
  </w:style>
  <w:style w:type="paragraph" w:styleId="Footer">
    <w:name w:val="footer"/>
    <w:basedOn w:val="Normal"/>
    <w:link w:val="FooterChar"/>
    <w:uiPriority w:val="99"/>
    <w:unhideWhenUsed/>
    <w:pPr>
      <w:pBdr>
        <w:top w:val="threeDEngrave" w:sz="48" w:space="1" w:color="76923C" w:themeColor="accent3" w:themeShade="BF"/>
      </w:pBdr>
      <w:spacing w:before="120" w:after="0"/>
      <w:jc w:val="center"/>
    </w:pPr>
    <w:rPr>
      <w:color w:val="C0504D" w:themeColor="accent2"/>
      <w14:textFill>
        <w14:solidFill>
          <w14:schemeClr w14:val="accent2">
            <w14:lumMod w14:val="75000"/>
            <w14:lumMod w14:val="65000"/>
            <w14:lumOff w14:val="35000"/>
          </w14:schemeClr>
        </w14:solidFill>
      </w14:textFill>
    </w:rPr>
  </w:style>
  <w:style w:type="character" w:customStyle="1" w:styleId="FooterChar">
    <w:name w:val="Footer Char"/>
    <w:basedOn w:val="DefaultParagraphFont"/>
    <w:link w:val="Footer"/>
    <w:uiPriority w:val="99"/>
    <w:rPr>
      <w:color w:val="C0504D" w:themeColor="accent2"/>
      <w:sz w:val="20"/>
      <w:szCs w:val="20"/>
      <w14:textFill>
        <w14:solidFill>
          <w14:schemeClr w14:val="accent2">
            <w14:lumMod w14:val="75000"/>
            <w14:lumMod w14:val="65000"/>
            <w14:lumOff w14:val="35000"/>
          </w14:schemeClr>
        </w14:solidFill>
      </w14:textFill>
    </w:r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813DEB"/>
    <w:rPr>
      <w:color w:val="0000FF" w:themeColor="hyperlink"/>
      <w:u w:val="single"/>
    </w:rPr>
  </w:style>
  <w:style w:type="paragraph" w:styleId="BalloonText">
    <w:name w:val="Balloon Text"/>
    <w:basedOn w:val="Normal"/>
    <w:link w:val="BalloonTextChar"/>
    <w:uiPriority w:val="99"/>
    <w:semiHidden/>
    <w:unhideWhenUsed/>
    <w:rsid w:val="004C352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528"/>
    <w:rPr>
      <w:rFonts w:ascii="Segoe UI" w:hAnsi="Segoe UI" w:cs="Segoe UI"/>
      <w:color w:val="595959" w:themeColor="text1" w:themeTint="A6"/>
      <w:sz w:val="18"/>
      <w:szCs w:val="18"/>
    </w:rPr>
  </w:style>
  <w:style w:type="character" w:styleId="UnresolvedMention">
    <w:name w:val="Unresolved Mention"/>
    <w:basedOn w:val="DefaultParagraphFont"/>
    <w:uiPriority w:val="99"/>
    <w:semiHidden/>
    <w:unhideWhenUsed/>
    <w:rsid w:val="00E65600"/>
    <w:rPr>
      <w:color w:val="605E5C"/>
      <w:shd w:val="clear" w:color="auto" w:fill="E1DFDD"/>
    </w:rPr>
  </w:style>
  <w:style w:type="paragraph" w:customStyle="1" w:styleId="Style1">
    <w:name w:val="Style1"/>
    <w:basedOn w:val="Normal"/>
    <w:link w:val="Style1Char"/>
    <w:qFormat/>
    <w:rsid w:val="00345A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pPr>
    <w:rPr>
      <w:rFonts w:ascii="Courier New" w:eastAsia="Times New Roman" w:hAnsi="Courier New" w:cs="Courier New"/>
      <w:color w:val="202124"/>
      <w:lang w:val="es-ES" w:eastAsia="en-US"/>
    </w:rPr>
  </w:style>
  <w:style w:type="character" w:customStyle="1" w:styleId="Style1Char">
    <w:name w:val="Style1 Char"/>
    <w:basedOn w:val="DefaultParagraphFont"/>
    <w:link w:val="Style1"/>
    <w:rsid w:val="00345A0D"/>
    <w:rPr>
      <w:rFonts w:ascii="Courier New" w:eastAsia="Times New Roman" w:hAnsi="Courier New" w:cs="Courier New"/>
      <w:color w:val="202124"/>
      <w:sz w:val="20"/>
      <w:szCs w:val="20"/>
      <w:shd w:val="clear" w:color="auto" w:fill="F8F9FA"/>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9331">
      <w:bodyDiv w:val="1"/>
      <w:marLeft w:val="0"/>
      <w:marRight w:val="0"/>
      <w:marTop w:val="0"/>
      <w:marBottom w:val="0"/>
      <w:divBdr>
        <w:top w:val="none" w:sz="0" w:space="0" w:color="auto"/>
        <w:left w:val="none" w:sz="0" w:space="0" w:color="auto"/>
        <w:bottom w:val="none" w:sz="0" w:space="0" w:color="auto"/>
        <w:right w:val="none" w:sz="0" w:space="0" w:color="auto"/>
      </w:divBdr>
    </w:div>
    <w:div w:id="1221745376">
      <w:bodyDiv w:val="1"/>
      <w:marLeft w:val="0"/>
      <w:marRight w:val="0"/>
      <w:marTop w:val="0"/>
      <w:marBottom w:val="0"/>
      <w:divBdr>
        <w:top w:val="none" w:sz="0" w:space="0" w:color="auto"/>
        <w:left w:val="none" w:sz="0" w:space="0" w:color="auto"/>
        <w:bottom w:val="none" w:sz="0" w:space="0" w:color="auto"/>
        <w:right w:val="none" w:sz="0" w:space="0" w:color="auto"/>
      </w:divBdr>
    </w:div>
    <w:div w:id="1319189271">
      <w:bodyDiv w:val="1"/>
      <w:marLeft w:val="0"/>
      <w:marRight w:val="0"/>
      <w:marTop w:val="0"/>
      <w:marBottom w:val="0"/>
      <w:divBdr>
        <w:top w:val="none" w:sz="0" w:space="0" w:color="auto"/>
        <w:left w:val="none" w:sz="0" w:space="0" w:color="auto"/>
        <w:bottom w:val="none" w:sz="0" w:space="0" w:color="auto"/>
        <w:right w:val="none" w:sz="0" w:space="0" w:color="auto"/>
      </w:divBdr>
    </w:div>
    <w:div w:id="1588616919">
      <w:bodyDiv w:val="1"/>
      <w:marLeft w:val="0"/>
      <w:marRight w:val="0"/>
      <w:marTop w:val="0"/>
      <w:marBottom w:val="0"/>
      <w:divBdr>
        <w:top w:val="none" w:sz="0" w:space="0" w:color="auto"/>
        <w:left w:val="none" w:sz="0" w:space="0" w:color="auto"/>
        <w:bottom w:val="none" w:sz="0" w:space="0" w:color="auto"/>
        <w:right w:val="none" w:sz="0" w:space="0" w:color="auto"/>
      </w:divBdr>
    </w:div>
    <w:div w:id="210699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vectors/car-automobile-vehicle-red-306442/" TargetMode="External"/><Relationship Id="rId18" Type="http://schemas.openxmlformats.org/officeDocument/2006/relationships/image" Target="media/image3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reepngimg.com/png/14183-panther-png-fil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publicdomainfiles.com/show_file.php?id=1354496521278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eepngimg.com/png/57005-back-to-school-kids-free-download-im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ixabay.com/vectors/car-automobile-vehicle-red-306442/" TargetMode="External"/><Relationship Id="rId23" Type="http://schemas.openxmlformats.org/officeDocument/2006/relationships/hyperlink" Target="https://freepngimg.com/png/14183-panther-png-file" TargetMode="External"/><Relationship Id="rId10" Type="http://schemas.openxmlformats.org/officeDocument/2006/relationships/image" Target="media/image10.png"/><Relationship Id="rId19" Type="http://schemas.openxmlformats.org/officeDocument/2006/relationships/hyperlink" Target="http://www.publicdomainfiles.com/show_file.php?id=13544965212783" TargetMode="External"/><Relationship Id="rId4" Type="http://schemas.openxmlformats.org/officeDocument/2006/relationships/settings" Target="settings.xml"/><Relationship Id="rId9" Type="http://schemas.openxmlformats.org/officeDocument/2006/relationships/hyperlink" Target="https://freepngimg.com/png/57005-back-to-school-kids-free-download-image" TargetMode="External"/><Relationship Id="rId14" Type="http://schemas.openxmlformats.org/officeDocument/2006/relationships/image" Target="media/image20.png"/><Relationship Id="rId22"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s%20Pinos%20Admin\AppData\Roaming\Microsoft\Templates\December%20Newsletter.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506DF-2E7D-4C33-8219-A701BF88E01F}">
  <ds:schemaRefs>
    <ds:schemaRef ds:uri="http://schemas.microsoft.com/sharepoint/v3/contenttype/forms"/>
  </ds:schemaRefs>
</ds:datastoreItem>
</file>

<file path=customXml/itemProps2.xml><?xml version="1.0" encoding="utf-8"?>
<ds:datastoreItem xmlns:ds="http://schemas.openxmlformats.org/officeDocument/2006/customXml" ds:itemID="{98B69402-962D-48BE-9F8E-38491CFA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December Newsletter</Template>
  <TotalTime>1</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Tres Pinos Admin</dc:creator>
  <cp:keywords/>
  <cp:lastModifiedBy>Ginger Ross</cp:lastModifiedBy>
  <cp:revision>2</cp:revision>
  <cp:lastPrinted>2021-08-31T20:24:00Z</cp:lastPrinted>
  <dcterms:created xsi:type="dcterms:W3CDTF">2021-09-01T15:48:00Z</dcterms:created>
  <dcterms:modified xsi:type="dcterms:W3CDTF">2021-09-01T15:48:00Z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TC039785629991</vt:lpwstr>
  </property>
</Properties>
</file>