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03995" w14:textId="77777777" w:rsidR="00CA5753" w:rsidRDefault="00EE4294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96F117" wp14:editId="0C320C33">
                <wp:simplePos x="0" y="0"/>
                <wp:positionH relativeFrom="margin">
                  <wp:posOffset>-548640</wp:posOffset>
                </wp:positionH>
                <wp:positionV relativeFrom="paragraph">
                  <wp:posOffset>-429370</wp:posOffset>
                </wp:positionV>
                <wp:extent cx="7068185" cy="7688911"/>
                <wp:effectExtent l="0" t="0" r="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8185" cy="76889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C6A576" w14:textId="10888E4A" w:rsidR="00425937" w:rsidRDefault="00425937" w:rsidP="001B58DE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Panther Prid</w:t>
                            </w:r>
                            <w:r w:rsidR="00345A0D"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 – </w:t>
                            </w:r>
                            <w:r w:rsidR="00481A97"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June</w:t>
                            </w:r>
                            <w:r w:rsidR="00835DBF"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2021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Newsletter   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481A97"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61C75604" wp14:editId="007C47F2">
                                  <wp:extent cx="632460" cy="533301"/>
                                  <wp:effectExtent l="0" t="0" r="0" b="63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8333" cy="5382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 </w:t>
                            </w:r>
                          </w:p>
                          <w:p w14:paraId="2FC654B1" w14:textId="77777777" w:rsidR="00425937" w:rsidRDefault="00425937" w:rsidP="00EE4294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ABE650" w14:textId="77777777" w:rsidR="00425937" w:rsidRPr="00EE4294" w:rsidRDefault="00425937" w:rsidP="00EE4294">
                            <w:pP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96F11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3.2pt;margin-top:-33.8pt;width:556.55pt;height:605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" filled="f" stroked="f">
                <v:textbox>
                  <w:txbxContent>
                    <w:p w14:paraId="10C6A576" w14:textId="10888E4A" w:rsidR="00425937" w:rsidRDefault="00425937" w:rsidP="001B58DE">
                      <w:pPr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Panther Prid</w:t>
                      </w:r>
                      <w:r w:rsidR="00345A0D"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e – </w:t>
                      </w:r>
                      <w:r w:rsidR="00481A97"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June</w:t>
                      </w:r>
                      <w:r w:rsidR="00835DBF"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2021</w:t>
                      </w: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  <w:t xml:space="preserve">Newsletter   </w:t>
                      </w: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481A97"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</w:rPr>
                        <w:drawing>
                          <wp:inline distT="0" distB="0" distL="0" distR="0" wp14:anchorId="61C75604" wp14:editId="007C47F2">
                            <wp:extent cx="632460" cy="533301"/>
                            <wp:effectExtent l="0" t="0" r="0" b="63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8333" cy="5382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  <w:t xml:space="preserve">  </w:t>
                      </w:r>
                    </w:p>
                    <w:p w14:paraId="2FC654B1" w14:textId="77777777" w:rsidR="00425937" w:rsidRDefault="00425937" w:rsidP="00EE4294">
                      <w:pPr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6ABE650" w14:textId="77777777" w:rsidR="00425937" w:rsidRPr="00EE4294" w:rsidRDefault="00425937" w:rsidP="00EE4294">
                      <w:pP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0DEC6A" w14:textId="59BB4A18" w:rsidR="00CA5753" w:rsidRPr="00CA5753" w:rsidRDefault="00CA5753" w:rsidP="00CA5753"/>
    <w:p w14:paraId="30334579" w14:textId="6725ADF9" w:rsidR="00CA5753" w:rsidRPr="00CA5753" w:rsidRDefault="00CA5753" w:rsidP="00CA5753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2508E8" wp14:editId="2DC0CC3F">
                <wp:simplePos x="0" y="0"/>
                <wp:positionH relativeFrom="column">
                  <wp:posOffset>-487680</wp:posOffset>
                </wp:positionH>
                <wp:positionV relativeFrom="paragraph">
                  <wp:posOffset>303530</wp:posOffset>
                </wp:positionV>
                <wp:extent cx="3387090" cy="7833360"/>
                <wp:effectExtent l="0" t="0" r="2286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090" cy="78333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431AB33A" w14:textId="1191E072" w:rsidR="00835DBF" w:rsidRDefault="00481A97" w:rsidP="00345A0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 are quickly coming to the end of the school year.  A letter was sent in an email to parents about the last week of school protocols.  Please refer to the letter, it has everything from handing in chromebooks, textbooks</w:t>
                            </w:r>
                            <w:r w:rsidR="00AE05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and information on report cards and graduation.  It is also on our app and our website.  </w:t>
                            </w:r>
                          </w:p>
                          <w:p w14:paraId="5B3FA863" w14:textId="0E69C231" w:rsidR="00481A97" w:rsidRDefault="00481A97" w:rsidP="00345A0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Yearbooks will be handed out to all students on Tuesda</w:t>
                            </w:r>
                            <w:r w:rsidR="004033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y, June 1st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and Thursday</w:t>
                            </w:r>
                            <w:r w:rsidR="004033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June 3rd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 For the students who are online learners, we will place them in your pickup cubby for Wednesday.</w:t>
                            </w:r>
                          </w:p>
                          <w:p w14:paraId="65EE3C01" w14:textId="08BE7A62" w:rsidR="00CC61E9" w:rsidRDefault="00AE05B3" w:rsidP="00345A0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481A9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Tres Pinos staff want to thank all our families who have been a part of this school during the COVID pandemic.  We were able to keep the school open for the entire year and continue </w:t>
                            </w:r>
                            <w:r w:rsidR="00CC61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 educate</w:t>
                            </w:r>
                            <w:r w:rsidR="00481A9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your children </w:t>
                            </w:r>
                            <w:r w:rsidR="00CC61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as normal as possible.  We are looking forward to a normal year for 2021/2022 and will keep everyone informed of any guidelines that the Health Dept. or the Dept. of Education will be putting in place.  We ask that you continue </w:t>
                            </w:r>
                            <w:r w:rsidR="004033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 check</w:t>
                            </w:r>
                            <w:r w:rsidR="00CC61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the app </w:t>
                            </w:r>
                            <w:r w:rsidR="004033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or</w:t>
                            </w:r>
                            <w:r w:rsidR="00CC61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website for updated information on the coming school year.  We will also announce new staff </w:t>
                            </w:r>
                            <w:r w:rsidR="003E1B7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members </w:t>
                            </w:r>
                            <w:r w:rsidR="00CC61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and exciting programs for </w:t>
                            </w:r>
                            <w:r w:rsidR="004033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coming school </w:t>
                            </w:r>
                            <w:r w:rsidR="00CC61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year.</w:t>
                            </w:r>
                          </w:p>
                          <w:p w14:paraId="0598AA1D" w14:textId="2BF52206" w:rsidR="003E1B7A" w:rsidRDefault="004033EF" w:rsidP="00345A0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Our Summer School is full.  Summer school begins Tuesday, June 22 and ends Thursday, July 15</w:t>
                            </w:r>
                            <w:r w:rsidRPr="004033EF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 Our focus will be on language arts and math.  We will be introducing a new STEM project that has to do with robotics.  The hours of summer school are 8:00 a.m. to 12:00 noon</w:t>
                            </w:r>
                            <w:r w:rsidR="003E1B7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 Staff is Ms. Wilcox, Ms. Fanning and Ms. Adel.</w:t>
                            </w:r>
                          </w:p>
                          <w:p w14:paraId="325B398B" w14:textId="1FBC4904" w:rsidR="004033EF" w:rsidRDefault="00312761" w:rsidP="0031276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549D920" wp14:editId="4CA6AF44">
                                  <wp:extent cx="1935480" cy="1935480"/>
                                  <wp:effectExtent l="0" t="0" r="7620" b="762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935480" cy="1935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C4D212" w14:textId="77777777" w:rsidR="004033EF" w:rsidRDefault="004033EF" w:rsidP="00345A0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BA107D2" w14:textId="6C81A06E" w:rsidR="00481A97" w:rsidRPr="00813DEB" w:rsidRDefault="00481A97" w:rsidP="00345A0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508E8" id="Text Box 6" o:spid="_x0000_s1027" type="#_x0000_t202" style="position:absolute;margin-left:-38.4pt;margin-top:23.9pt;width:266.7pt;height:61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" filled="f" strokecolor="#0070c0">
                <v:stroke joinstyle="round"/>
                <v:textbox>
                  <w:txbxContent>
                    <w:p w14:paraId="431AB33A" w14:textId="1191E072" w:rsidR="00835DBF" w:rsidRDefault="00481A97" w:rsidP="00345A0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We are quickly coming to the end of the school year.  A letter was sent in an email to parents about the last week of school protocols.  Please refer to the letter, it has everything from handing in chromebooks, textbooks</w:t>
                      </w:r>
                      <w:r w:rsidR="00AE05B3"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and information on report cards and graduation.  It is also on our app and our website.  </w:t>
                      </w:r>
                    </w:p>
                    <w:p w14:paraId="5B3FA863" w14:textId="0E69C231" w:rsidR="00481A97" w:rsidRDefault="00481A97" w:rsidP="00345A0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Yearbooks will be handed out to all students on Tuesda</w:t>
                      </w:r>
                      <w:r w:rsidR="004033EF">
                        <w:rPr>
                          <w:rFonts w:ascii="Arial" w:hAnsi="Arial" w:cs="Arial"/>
                          <w:sz w:val="24"/>
                          <w:szCs w:val="24"/>
                        </w:rPr>
                        <w:t>y, June 1st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and Thursday</w:t>
                      </w:r>
                      <w:r w:rsidR="004033EF">
                        <w:rPr>
                          <w:rFonts w:ascii="Arial" w:hAnsi="Arial" w:cs="Arial"/>
                          <w:sz w:val="24"/>
                          <w:szCs w:val="24"/>
                        </w:rPr>
                        <w:t>, June 3rd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  For the students who are online learners, we will place them in your pickup cubby for Wednesday.</w:t>
                      </w:r>
                    </w:p>
                    <w:p w14:paraId="65EE3C01" w14:textId="08BE7A62" w:rsidR="00CC61E9" w:rsidRDefault="00AE05B3" w:rsidP="00345A0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</w:t>
                      </w:r>
                      <w:r w:rsidR="00481A9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Tres Pinos staff want to thank all our families who have been a part of this school during the COVID pandemic.  We were able to keep the school open for the entire year and continue </w:t>
                      </w:r>
                      <w:r w:rsidR="00CC61E9">
                        <w:rPr>
                          <w:rFonts w:ascii="Arial" w:hAnsi="Arial" w:cs="Arial"/>
                          <w:sz w:val="24"/>
                          <w:szCs w:val="24"/>
                        </w:rPr>
                        <w:t>to educate</w:t>
                      </w:r>
                      <w:r w:rsidR="00481A9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your children </w:t>
                      </w:r>
                      <w:r w:rsidR="00CC61E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as normal as possible.  We are looking forward to a normal year for 2021/2022 and will keep everyone informed of any guidelines that the Health Dept. or the Dept. of Education will be putting in place.  We ask that you continue </w:t>
                      </w:r>
                      <w:r w:rsidR="004033EF">
                        <w:rPr>
                          <w:rFonts w:ascii="Arial" w:hAnsi="Arial" w:cs="Arial"/>
                          <w:sz w:val="24"/>
                          <w:szCs w:val="24"/>
                        </w:rPr>
                        <w:t>to check</w:t>
                      </w:r>
                      <w:r w:rsidR="00CC61E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the app </w:t>
                      </w:r>
                      <w:r w:rsidR="004033EF">
                        <w:rPr>
                          <w:rFonts w:ascii="Arial" w:hAnsi="Arial" w:cs="Arial"/>
                          <w:sz w:val="24"/>
                          <w:szCs w:val="24"/>
                        </w:rPr>
                        <w:t>or</w:t>
                      </w:r>
                      <w:r w:rsidR="00CC61E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website for updated information on the coming school year.  We will also announce new staff </w:t>
                      </w:r>
                      <w:r w:rsidR="003E1B7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members </w:t>
                      </w:r>
                      <w:r w:rsidR="00CC61E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and exciting programs for </w:t>
                      </w:r>
                      <w:r w:rsidR="004033E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coming school </w:t>
                      </w:r>
                      <w:r w:rsidR="00CC61E9">
                        <w:rPr>
                          <w:rFonts w:ascii="Arial" w:hAnsi="Arial" w:cs="Arial"/>
                          <w:sz w:val="24"/>
                          <w:szCs w:val="24"/>
                        </w:rPr>
                        <w:t>year.</w:t>
                      </w:r>
                    </w:p>
                    <w:p w14:paraId="0598AA1D" w14:textId="2BF52206" w:rsidR="003E1B7A" w:rsidRDefault="004033EF" w:rsidP="00345A0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Our Summer School is full.  Summer school begins Tuesday, June 22 and ends Thursday, July 15</w:t>
                      </w:r>
                      <w:r w:rsidRPr="004033EF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  Our focus will be on language arts and math.  We will be introducing a new STEM project that has to do with robotics.  The hours of summer school are 8:00 a.m. to 12:00 noon</w:t>
                      </w:r>
                      <w:r w:rsidR="003E1B7A">
                        <w:rPr>
                          <w:rFonts w:ascii="Arial" w:hAnsi="Arial" w:cs="Arial"/>
                          <w:sz w:val="24"/>
                          <w:szCs w:val="24"/>
                        </w:rPr>
                        <w:t>.  Staff is Ms. Wilcox, Ms. Fanning and Ms. Adel.</w:t>
                      </w:r>
                    </w:p>
                    <w:p w14:paraId="325B398B" w14:textId="1FBC4904" w:rsidR="004033EF" w:rsidRDefault="00312761" w:rsidP="0031276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549D920" wp14:editId="4CA6AF44">
                            <wp:extent cx="1935480" cy="1935480"/>
                            <wp:effectExtent l="0" t="0" r="7620" b="762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935480" cy="1935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C4D212" w14:textId="77777777" w:rsidR="004033EF" w:rsidRDefault="004033EF" w:rsidP="00345A0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BA107D2" w14:textId="6C81A06E" w:rsidR="00481A97" w:rsidRPr="00813DEB" w:rsidRDefault="00481A97" w:rsidP="00345A0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FCF7D1" w14:textId="011654B6" w:rsidR="00CA5753" w:rsidRPr="00CA5753" w:rsidRDefault="00312761" w:rsidP="00CA5753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393417" wp14:editId="6DAFDC1A">
                <wp:simplePos x="0" y="0"/>
                <wp:positionH relativeFrom="margin">
                  <wp:posOffset>2964180</wp:posOffset>
                </wp:positionH>
                <wp:positionV relativeFrom="paragraph">
                  <wp:posOffset>5080</wp:posOffset>
                </wp:positionV>
                <wp:extent cx="1581785" cy="4937760"/>
                <wp:effectExtent l="0" t="0" r="18415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785" cy="49377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7FB6A0E4" w14:textId="125744BF" w:rsidR="006F2E48" w:rsidRDefault="003E1B7A" w:rsidP="006F2E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  <w:r w:rsidRPr="003E1B7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Grade News</w:t>
                            </w:r>
                          </w:p>
                          <w:p w14:paraId="38F51BD8" w14:textId="2A2DEF69" w:rsidR="003E1B7A" w:rsidRDefault="00D06E4B" w:rsidP="003E1B7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We are set for our 8</w:t>
                            </w:r>
                            <w:r w:rsidRPr="00D06E4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graduation ceremony on June 9</w:t>
                            </w:r>
                            <w:r w:rsidRPr="00D06E4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at 5:00 p.m. on the campus.  </w:t>
                            </w:r>
                            <w:r w:rsidR="0031276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Unfortunately it is only open to the graduating class and their immediate family.</w:t>
                            </w:r>
                          </w:p>
                          <w:p w14:paraId="20F45DB0" w14:textId="77777777" w:rsidR="00312761" w:rsidRDefault="00312761" w:rsidP="003E1B7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Great America Field Trip is on Friday, June 4</w:t>
                            </w:r>
                            <w:r w:rsidRPr="0031276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3F464B63" w14:textId="5CAE2CAA" w:rsidR="00312761" w:rsidRDefault="00312761" w:rsidP="003E1B7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A3FC854" w14:textId="7047C472" w:rsidR="00312761" w:rsidRPr="000C429E" w:rsidRDefault="00312761" w:rsidP="003E1B7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C4837B6" wp14:editId="4DAAA5B0">
                                  <wp:extent cx="1390015" cy="1310640"/>
                                  <wp:effectExtent l="0" t="0" r="635" b="381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837473B0-CC2E-450A-ABE3-18F120FF3D39}">
                                                <a1611:picAttrSrcUrl xmlns:a1611="http://schemas.microsoft.com/office/drawing/2016/11/main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0015" cy="1310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93417" id="Text Box 7" o:spid="_x0000_s1028" type="#_x0000_t202" style="position:absolute;margin-left:233.4pt;margin-top:.4pt;width:124.55pt;height:388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" filled="f" strokecolor="#c0504d [3205]">
                <v:stroke joinstyle="round"/>
                <v:textbox>
                  <w:txbxContent>
                    <w:p w14:paraId="7FB6A0E4" w14:textId="125744BF" w:rsidR="006F2E48" w:rsidRDefault="003E1B7A" w:rsidP="006F2E4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8</w:t>
                      </w:r>
                      <w:r w:rsidRPr="003E1B7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Grade News</w:t>
                      </w:r>
                    </w:p>
                    <w:p w14:paraId="38F51BD8" w14:textId="2A2DEF69" w:rsidR="003E1B7A" w:rsidRDefault="00D06E4B" w:rsidP="003E1B7A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We are set for our 8</w:t>
                      </w:r>
                      <w:r w:rsidRPr="00D06E4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graduation ceremony on June 9</w:t>
                      </w:r>
                      <w:r w:rsidRPr="00D06E4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at 5:00 p.m. on the campus.  </w:t>
                      </w:r>
                      <w:r w:rsidR="0031276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Unfortunately it is only open to the graduating class and their immediate family.</w:t>
                      </w:r>
                    </w:p>
                    <w:p w14:paraId="20F45DB0" w14:textId="77777777" w:rsidR="00312761" w:rsidRDefault="00312761" w:rsidP="003E1B7A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Great America Field Trip is on Friday, June 4</w:t>
                      </w:r>
                      <w:r w:rsidRPr="0031276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3F464B63" w14:textId="5CAE2CAA" w:rsidR="00312761" w:rsidRDefault="00312761" w:rsidP="003E1B7A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A3FC854" w14:textId="7047C472" w:rsidR="00312761" w:rsidRPr="000C429E" w:rsidRDefault="00312761" w:rsidP="003E1B7A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C4837B6" wp14:editId="4DAAA5B0">
                            <wp:extent cx="1390015" cy="1310640"/>
                            <wp:effectExtent l="0" t="0" r="635" b="381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0015" cy="1310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560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D13561" wp14:editId="5F4B488C">
                <wp:simplePos x="0" y="0"/>
                <wp:positionH relativeFrom="column">
                  <wp:posOffset>4732020</wp:posOffset>
                </wp:positionH>
                <wp:positionV relativeFrom="paragraph">
                  <wp:posOffset>35560</wp:posOffset>
                </wp:positionV>
                <wp:extent cx="1739900" cy="7780020"/>
                <wp:effectExtent l="0" t="0" r="12700" b="1143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77800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2DDD41F6" w14:textId="62588811" w:rsidR="006F2E48" w:rsidRDefault="00312761" w:rsidP="006F2E48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Monthly Events</w:t>
                            </w:r>
                          </w:p>
                          <w:p w14:paraId="7968DC06" w14:textId="32A2996B" w:rsidR="00312761" w:rsidRDefault="00312761" w:rsidP="006F2E48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June 1 – Yearbooks handed out</w:t>
                            </w:r>
                          </w:p>
                          <w:p w14:paraId="22E46521" w14:textId="2EF90339" w:rsidR="00312761" w:rsidRDefault="00312761" w:rsidP="006F2E48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June 3 – Yearbooks handed out; Awards Assembly</w:t>
                            </w:r>
                          </w:p>
                          <w:p w14:paraId="21FD8092" w14:textId="591DCDC2" w:rsidR="00312761" w:rsidRDefault="00312761" w:rsidP="006F2E48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June 4 – 8</w:t>
                            </w:r>
                            <w:r w:rsidRPr="0031276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Grade Field Trip to Great America; Hand in </w:t>
                            </w:r>
                            <w:r w:rsidR="00EF707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textbooks and other items</w:t>
                            </w:r>
                          </w:p>
                          <w:p w14:paraId="7671B498" w14:textId="480C3CBB" w:rsidR="00312761" w:rsidRDefault="00312761" w:rsidP="006F2E48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June 7 – Awards Assembly; 2:00 dismissal</w:t>
                            </w:r>
                            <w:r w:rsidR="00EF707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; Hand in textbooks and other items</w:t>
                            </w:r>
                          </w:p>
                          <w:p w14:paraId="18829F1D" w14:textId="751FB7A6" w:rsidR="00EF7076" w:rsidRDefault="00EF7076" w:rsidP="006F2E48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June 8 – 1:30 dismissal</w:t>
                            </w:r>
                          </w:p>
                          <w:p w14:paraId="5CD552BD" w14:textId="34035ECD" w:rsidR="00EF7076" w:rsidRDefault="00EF7076" w:rsidP="006F2E48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June 9 – Pick up report cards</w:t>
                            </w:r>
                          </w:p>
                          <w:p w14:paraId="0058A73B" w14:textId="4B2371A5" w:rsidR="00EF7076" w:rsidRDefault="00EF7076" w:rsidP="006F2E48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June 9 – 8</w:t>
                            </w:r>
                            <w:r w:rsidRPr="00EF707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Grade Graudation 5:00 p.m.</w:t>
                            </w:r>
                          </w:p>
                          <w:p w14:paraId="29CB9BE9" w14:textId="30F4A032" w:rsidR="00EF7076" w:rsidRDefault="00EF7076" w:rsidP="006F2E48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June 10 – Board Meeting 6:00 p.m.</w:t>
                            </w:r>
                          </w:p>
                          <w:p w14:paraId="0B60C482" w14:textId="1356D21E" w:rsidR="00312761" w:rsidRPr="003B2D94" w:rsidRDefault="00312761" w:rsidP="006F2E48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13561" id="Text Box 8" o:spid="_x0000_s1029" type="#_x0000_t202" style="position:absolute;margin-left:372.6pt;margin-top:2.8pt;width:137pt;height:61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" filled="f" strokecolor="#c0504d [3205]">
                <v:stroke joinstyle="round"/>
                <v:textbox>
                  <w:txbxContent>
                    <w:p w14:paraId="2DDD41F6" w14:textId="62588811" w:rsidR="006F2E48" w:rsidRDefault="00312761" w:rsidP="006F2E48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Monthly Events</w:t>
                      </w:r>
                    </w:p>
                    <w:p w14:paraId="7968DC06" w14:textId="32A2996B" w:rsidR="00312761" w:rsidRDefault="00312761" w:rsidP="006F2E48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June 1 – Yearbooks handed out</w:t>
                      </w:r>
                    </w:p>
                    <w:p w14:paraId="22E46521" w14:textId="2EF90339" w:rsidR="00312761" w:rsidRDefault="00312761" w:rsidP="006F2E48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June 3 – Yearbooks handed out; Awards Assembly</w:t>
                      </w:r>
                    </w:p>
                    <w:p w14:paraId="21FD8092" w14:textId="591DCDC2" w:rsidR="00312761" w:rsidRDefault="00312761" w:rsidP="006F2E48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June 4 – 8</w:t>
                      </w:r>
                      <w:r w:rsidRPr="00312761">
                        <w:rPr>
                          <w:rFonts w:ascii="Arial" w:hAnsi="Arial" w:cs="Arial"/>
                          <w:b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Grade Field Trip to Great America; Hand in </w:t>
                      </w:r>
                      <w:r w:rsidR="00EF707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textbooks and other items</w:t>
                      </w:r>
                    </w:p>
                    <w:p w14:paraId="7671B498" w14:textId="480C3CBB" w:rsidR="00312761" w:rsidRDefault="00312761" w:rsidP="006F2E48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June 7 – Awards Assembly; 2:00 dismissal</w:t>
                      </w:r>
                      <w:r w:rsidR="00EF707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; Hand in textbooks and other items</w:t>
                      </w:r>
                    </w:p>
                    <w:p w14:paraId="18829F1D" w14:textId="751FB7A6" w:rsidR="00EF7076" w:rsidRDefault="00EF7076" w:rsidP="006F2E48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June 8 – 1:30 dismissal</w:t>
                      </w:r>
                    </w:p>
                    <w:p w14:paraId="5CD552BD" w14:textId="34035ECD" w:rsidR="00EF7076" w:rsidRDefault="00EF7076" w:rsidP="006F2E48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June 9 – Pick up report cards</w:t>
                      </w:r>
                    </w:p>
                    <w:p w14:paraId="0058A73B" w14:textId="4B2371A5" w:rsidR="00EF7076" w:rsidRDefault="00EF7076" w:rsidP="006F2E48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June 9 – 8</w:t>
                      </w:r>
                      <w:r w:rsidRPr="00EF7076">
                        <w:rPr>
                          <w:rFonts w:ascii="Arial" w:hAnsi="Arial" w:cs="Arial"/>
                          <w:b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Grade Graudation 5:00 p.m.</w:t>
                      </w:r>
                    </w:p>
                    <w:p w14:paraId="29CB9BE9" w14:textId="30F4A032" w:rsidR="00EF7076" w:rsidRDefault="00EF7076" w:rsidP="006F2E48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June 10 – Board Meeting 6:00 p.m.</w:t>
                      </w:r>
                    </w:p>
                    <w:p w14:paraId="0B60C482" w14:textId="1356D21E" w:rsidR="00312761" w:rsidRPr="003B2D94" w:rsidRDefault="00312761" w:rsidP="006F2E48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BBE3FE" w14:textId="542CBD1A" w:rsidR="00CA5753" w:rsidRPr="00CA5753" w:rsidRDefault="00CA5753" w:rsidP="00CA5753"/>
    <w:p w14:paraId="1B2663AA" w14:textId="31D6C978" w:rsidR="00CA5753" w:rsidRPr="00CA5753" w:rsidRDefault="00CA5753" w:rsidP="00CA5753"/>
    <w:p w14:paraId="2ACA22D0" w14:textId="362CC35B" w:rsidR="00CA5753" w:rsidRPr="00CA5753" w:rsidRDefault="00CA5753" w:rsidP="00CA5753"/>
    <w:p w14:paraId="27A645ED" w14:textId="20E372A0" w:rsidR="00CA5753" w:rsidRPr="00CA5753" w:rsidRDefault="00CA5753" w:rsidP="00CA5753"/>
    <w:p w14:paraId="30D57010" w14:textId="284772C9" w:rsidR="00CA5753" w:rsidRPr="00CA5753" w:rsidRDefault="00CA5753" w:rsidP="00CA5753"/>
    <w:p w14:paraId="0738DCEC" w14:textId="0F12871A" w:rsidR="00CA5753" w:rsidRPr="00CA5753" w:rsidRDefault="00CA5753" w:rsidP="00CA5753"/>
    <w:p w14:paraId="2B800BAC" w14:textId="7F9CE8F2" w:rsidR="00CA5753" w:rsidRPr="00CA5753" w:rsidRDefault="00CA5753" w:rsidP="00CA5753"/>
    <w:p w14:paraId="6A4C9954" w14:textId="7709B1BA" w:rsidR="00CA5753" w:rsidRPr="00CA5753" w:rsidRDefault="00CA5753" w:rsidP="00CA5753"/>
    <w:p w14:paraId="17A30F2C" w14:textId="359D32FB" w:rsidR="00CA5753" w:rsidRPr="00CA5753" w:rsidRDefault="00CA5753" w:rsidP="00CA5753"/>
    <w:p w14:paraId="6589D4C9" w14:textId="6DA109CF" w:rsidR="00CA5753" w:rsidRPr="00CA5753" w:rsidRDefault="00CA5753" w:rsidP="00CA5753"/>
    <w:p w14:paraId="73B51FFF" w14:textId="77C59BBD" w:rsidR="00CA5753" w:rsidRPr="00CC2814" w:rsidRDefault="00CA5753" w:rsidP="00CA5753">
      <w:pPr>
        <w:rPr>
          <w:sz w:val="18"/>
          <w:szCs w:val="18"/>
        </w:rPr>
      </w:pPr>
    </w:p>
    <w:p w14:paraId="069978F2" w14:textId="701D301D" w:rsidR="00CA5753" w:rsidRPr="00CA5753" w:rsidRDefault="00CA5753" w:rsidP="00CA5753"/>
    <w:p w14:paraId="48C18067" w14:textId="4C441E78" w:rsidR="00CA5753" w:rsidRPr="00CA5753" w:rsidRDefault="00CA5753" w:rsidP="00CA5753"/>
    <w:p w14:paraId="4267DADE" w14:textId="0220E415" w:rsidR="00CA5753" w:rsidRPr="00CA5753" w:rsidRDefault="00CA5753" w:rsidP="00CC2814"/>
    <w:p w14:paraId="45C88000" w14:textId="169A3799" w:rsidR="00CA5753" w:rsidRPr="00CA5753" w:rsidRDefault="00CA5753" w:rsidP="00CA5753"/>
    <w:p w14:paraId="37E3598A" w14:textId="0ECA0B0D" w:rsidR="00CA5753" w:rsidRPr="00CA5753" w:rsidRDefault="00CA5753" w:rsidP="00CA5753"/>
    <w:p w14:paraId="27EEDF4C" w14:textId="4F9018C9" w:rsidR="00CA5753" w:rsidRPr="00CA5753" w:rsidRDefault="00CA5753" w:rsidP="00CA5753"/>
    <w:p w14:paraId="11F92A1F" w14:textId="1268B5F7" w:rsidR="00CA5753" w:rsidRPr="00CA5753" w:rsidRDefault="00CA5753" w:rsidP="00CA5753"/>
    <w:p w14:paraId="1ED1B3FE" w14:textId="7CA3E3B4" w:rsidR="00CA5753" w:rsidRPr="00CA5753" w:rsidRDefault="00312761" w:rsidP="00CA5753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BBCC33" wp14:editId="0148CBB5">
                <wp:simplePos x="0" y="0"/>
                <wp:positionH relativeFrom="column">
                  <wp:posOffset>2994660</wp:posOffset>
                </wp:positionH>
                <wp:positionV relativeFrom="paragraph">
                  <wp:posOffset>6350</wp:posOffset>
                </wp:positionV>
                <wp:extent cx="1659255" cy="2468880"/>
                <wp:effectExtent l="0" t="0" r="17145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24688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C12FE" w14:textId="6232515C" w:rsidR="00CC2814" w:rsidRPr="00312761" w:rsidRDefault="00312761" w:rsidP="00CC2814">
                            <w:pPr>
                              <w:rPr>
                                <w:b/>
                                <w:bCs/>
                                <w:lang w:val="es-ES" w:eastAsia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 w:eastAsia="en-US"/>
                              </w:rPr>
                              <w:t>The last Trimester Awards Assembly Will be held on Thursday, June 3rd and Monday, June 7th.  Again, they will be only in class assemblies.</w:t>
                            </w:r>
                          </w:p>
                          <w:p w14:paraId="67275A10" w14:textId="09681674" w:rsidR="003B2D94" w:rsidRDefault="003B2D94" w:rsidP="00CC281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BCC33" id="Text Box 3" o:spid="_x0000_s1030" type="#_x0000_t202" style="position:absolute;margin-left:235.8pt;margin-top:.5pt;width:130.65pt;height:19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" fillcolor="white [3201]" strokecolor="black [3200]" strokeweight="1pt">
                <v:textbox>
                  <w:txbxContent>
                    <w:p w14:paraId="3E6C12FE" w14:textId="6232515C" w:rsidR="00CC2814" w:rsidRPr="00312761" w:rsidRDefault="00312761" w:rsidP="00CC2814">
                      <w:pPr>
                        <w:rPr>
                          <w:b/>
                          <w:bCs/>
                          <w:lang w:val="es-ES" w:eastAsia="en-US"/>
                        </w:rPr>
                      </w:pPr>
                      <w:r>
                        <w:rPr>
                          <w:b/>
                          <w:bCs/>
                          <w:lang w:val="es-ES" w:eastAsia="en-US"/>
                        </w:rPr>
                        <w:t>The last Trimester Awards Assembly Will be held on Thursday, June 3rd and Monday, June 7th.  Again, they will be only in class assemblies.</w:t>
                      </w:r>
                    </w:p>
                    <w:p w14:paraId="67275A10" w14:textId="09681674" w:rsidR="003B2D94" w:rsidRDefault="003B2D94" w:rsidP="00CC2814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F2CABF" w14:textId="2E10AF40" w:rsidR="00CA5753" w:rsidRDefault="00CA5753" w:rsidP="00CA5753"/>
    <w:p w14:paraId="1658F96D" w14:textId="2B627EB6" w:rsidR="002B715B" w:rsidRDefault="002B715B" w:rsidP="00CA5753">
      <w:pPr>
        <w:jc w:val="center"/>
        <w:rPr>
          <w:noProof/>
          <w:lang w:eastAsia="en-US"/>
        </w:rPr>
      </w:pPr>
    </w:p>
    <w:p w14:paraId="6E657DC5" w14:textId="07C724D1" w:rsidR="00CA5753" w:rsidRPr="00CA5753" w:rsidRDefault="00CA5753" w:rsidP="00CA5753">
      <w:pPr>
        <w:jc w:val="center"/>
      </w:pPr>
    </w:p>
    <w:sectPr w:rsidR="00CA5753" w:rsidRPr="00CA5753" w:rsidSect="00764696">
      <w:footerReference w:type="default" r:id="rId14"/>
      <w:pgSz w:w="12240" w:h="15840" w:code="1"/>
      <w:pgMar w:top="1440" w:right="864" w:bottom="720" w:left="1440" w:header="288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4656A" w14:textId="77777777" w:rsidR="0034387D" w:rsidRDefault="0034387D">
      <w:r>
        <w:separator/>
      </w:r>
    </w:p>
  </w:endnote>
  <w:endnote w:type="continuationSeparator" w:id="0">
    <w:p w14:paraId="33A3C007" w14:textId="77777777" w:rsidR="0034387D" w:rsidRDefault="00343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F39A1" w14:textId="77777777" w:rsidR="00425937" w:rsidRDefault="00425937">
    <w:pPr>
      <w:pStyle w:val="Footer"/>
    </w:pPr>
    <w: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819CC" w14:textId="77777777" w:rsidR="0034387D" w:rsidRDefault="0034387D">
      <w:r>
        <w:separator/>
      </w:r>
    </w:p>
  </w:footnote>
  <w:footnote w:type="continuationSeparator" w:id="0">
    <w:p w14:paraId="2A012097" w14:textId="77777777" w:rsidR="0034387D" w:rsidRDefault="003438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49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696"/>
    <w:rsid w:val="00006DA8"/>
    <w:rsid w:val="00012575"/>
    <w:rsid w:val="0006523F"/>
    <w:rsid w:val="00075AAA"/>
    <w:rsid w:val="000808CD"/>
    <w:rsid w:val="00084861"/>
    <w:rsid w:val="000A3562"/>
    <w:rsid w:val="000C429E"/>
    <w:rsid w:val="0010532A"/>
    <w:rsid w:val="00121848"/>
    <w:rsid w:val="00144AE8"/>
    <w:rsid w:val="00164726"/>
    <w:rsid w:val="00195808"/>
    <w:rsid w:val="001B2F01"/>
    <w:rsid w:val="001B58DE"/>
    <w:rsid w:val="001D4F26"/>
    <w:rsid w:val="00217775"/>
    <w:rsid w:val="0023339B"/>
    <w:rsid w:val="00242329"/>
    <w:rsid w:val="00242F20"/>
    <w:rsid w:val="00256614"/>
    <w:rsid w:val="002724A6"/>
    <w:rsid w:val="00281572"/>
    <w:rsid w:val="002B6D8E"/>
    <w:rsid w:val="002B715B"/>
    <w:rsid w:val="002E0954"/>
    <w:rsid w:val="002F6505"/>
    <w:rsid w:val="002F730E"/>
    <w:rsid w:val="003003F5"/>
    <w:rsid w:val="00312761"/>
    <w:rsid w:val="003133B4"/>
    <w:rsid w:val="0032603E"/>
    <w:rsid w:val="0034387D"/>
    <w:rsid w:val="00345A0D"/>
    <w:rsid w:val="003B2D94"/>
    <w:rsid w:val="003C66E6"/>
    <w:rsid w:val="003E1B7A"/>
    <w:rsid w:val="003F17B1"/>
    <w:rsid w:val="004033EF"/>
    <w:rsid w:val="00411896"/>
    <w:rsid w:val="00425937"/>
    <w:rsid w:val="0044344A"/>
    <w:rsid w:val="00454F9D"/>
    <w:rsid w:val="00461432"/>
    <w:rsid w:val="00467B14"/>
    <w:rsid w:val="00472B7C"/>
    <w:rsid w:val="00481A97"/>
    <w:rsid w:val="004B05DB"/>
    <w:rsid w:val="004B078B"/>
    <w:rsid w:val="004B55B8"/>
    <w:rsid w:val="004C2669"/>
    <w:rsid w:val="004C3528"/>
    <w:rsid w:val="00531A9C"/>
    <w:rsid w:val="00536269"/>
    <w:rsid w:val="00580609"/>
    <w:rsid w:val="00593184"/>
    <w:rsid w:val="005A53FB"/>
    <w:rsid w:val="005C0DB3"/>
    <w:rsid w:val="0061673E"/>
    <w:rsid w:val="00620352"/>
    <w:rsid w:val="0065195D"/>
    <w:rsid w:val="00670795"/>
    <w:rsid w:val="00675D54"/>
    <w:rsid w:val="00697666"/>
    <w:rsid w:val="006C6897"/>
    <w:rsid w:val="006F2E48"/>
    <w:rsid w:val="00700816"/>
    <w:rsid w:val="0072631A"/>
    <w:rsid w:val="00757EF0"/>
    <w:rsid w:val="00764696"/>
    <w:rsid w:val="007649C9"/>
    <w:rsid w:val="007801CE"/>
    <w:rsid w:val="007A3557"/>
    <w:rsid w:val="007D1F05"/>
    <w:rsid w:val="007E71D7"/>
    <w:rsid w:val="008118C0"/>
    <w:rsid w:val="00813DEB"/>
    <w:rsid w:val="00821EA8"/>
    <w:rsid w:val="008226F2"/>
    <w:rsid w:val="008237BA"/>
    <w:rsid w:val="00835DBF"/>
    <w:rsid w:val="008362B0"/>
    <w:rsid w:val="00844428"/>
    <w:rsid w:val="0084644C"/>
    <w:rsid w:val="00855FC6"/>
    <w:rsid w:val="00877727"/>
    <w:rsid w:val="008A222B"/>
    <w:rsid w:val="008D0FEF"/>
    <w:rsid w:val="008D31A8"/>
    <w:rsid w:val="008D7D50"/>
    <w:rsid w:val="008F0213"/>
    <w:rsid w:val="0090461E"/>
    <w:rsid w:val="00924472"/>
    <w:rsid w:val="00973BB7"/>
    <w:rsid w:val="00991735"/>
    <w:rsid w:val="00994E7D"/>
    <w:rsid w:val="00995641"/>
    <w:rsid w:val="009A23D4"/>
    <w:rsid w:val="009B79D8"/>
    <w:rsid w:val="009C503C"/>
    <w:rsid w:val="009E0C73"/>
    <w:rsid w:val="009F3650"/>
    <w:rsid w:val="00A25E52"/>
    <w:rsid w:val="00A56687"/>
    <w:rsid w:val="00AA39BD"/>
    <w:rsid w:val="00AA6125"/>
    <w:rsid w:val="00AA7C77"/>
    <w:rsid w:val="00AD557D"/>
    <w:rsid w:val="00AE05B3"/>
    <w:rsid w:val="00AF0DFB"/>
    <w:rsid w:val="00B36727"/>
    <w:rsid w:val="00B623BC"/>
    <w:rsid w:val="00B7291C"/>
    <w:rsid w:val="00B731FC"/>
    <w:rsid w:val="00B91F72"/>
    <w:rsid w:val="00BA54C1"/>
    <w:rsid w:val="00BC684E"/>
    <w:rsid w:val="00BD4EF9"/>
    <w:rsid w:val="00BE0E1D"/>
    <w:rsid w:val="00BE5847"/>
    <w:rsid w:val="00C30242"/>
    <w:rsid w:val="00C52CEC"/>
    <w:rsid w:val="00C75737"/>
    <w:rsid w:val="00C9705F"/>
    <w:rsid w:val="00CA5753"/>
    <w:rsid w:val="00CB301C"/>
    <w:rsid w:val="00CC2814"/>
    <w:rsid w:val="00CC61E9"/>
    <w:rsid w:val="00CE0E80"/>
    <w:rsid w:val="00CE285E"/>
    <w:rsid w:val="00CF5D5A"/>
    <w:rsid w:val="00D053FC"/>
    <w:rsid w:val="00D06E4B"/>
    <w:rsid w:val="00D20DDB"/>
    <w:rsid w:val="00D246D3"/>
    <w:rsid w:val="00D26874"/>
    <w:rsid w:val="00D36F8C"/>
    <w:rsid w:val="00D47D89"/>
    <w:rsid w:val="00D770C6"/>
    <w:rsid w:val="00D8347B"/>
    <w:rsid w:val="00D85506"/>
    <w:rsid w:val="00D95233"/>
    <w:rsid w:val="00DF697A"/>
    <w:rsid w:val="00E52C03"/>
    <w:rsid w:val="00E65600"/>
    <w:rsid w:val="00E83056"/>
    <w:rsid w:val="00EC572B"/>
    <w:rsid w:val="00EE4294"/>
    <w:rsid w:val="00EF0E9E"/>
    <w:rsid w:val="00EF7076"/>
    <w:rsid w:val="00F40C8A"/>
    <w:rsid w:val="00F573CA"/>
    <w:rsid w:val="00FA2393"/>
    <w:rsid w:val="00FC655A"/>
    <w:rsid w:val="00FE4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F14AACA"/>
  <w15:chartTrackingRefBased/>
  <w15:docId w15:val="{17927B9F-7371-4E50-89C3-416E846A6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/>
    </w:pPr>
    <w:rPr>
      <w:color w:val="595959" w:themeColor="text1" w:themeTint="A6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unhideWhenUsed/>
    <w:pPr>
      <w:spacing w:before="120" w:after="120"/>
      <w:outlineLvl w:val="0"/>
    </w:pPr>
    <w:rPr>
      <w:rFonts w:asciiTheme="majorHAnsi" w:eastAsiaTheme="majorEastAsia" w:hAnsiTheme="majorHAnsi" w:cstheme="majorBidi"/>
      <w:b/>
      <w:bCs/>
      <w:color w:val="C0504D" w:themeColor="accent2"/>
      <w:kern w:val="28"/>
      <w:sz w:val="24"/>
      <w:szCs w:val="24"/>
      <w14:textFill>
        <w14:solidFill>
          <w14:schemeClr w14:val="accent2">
            <w14:lumMod w14:val="50000"/>
            <w14:lumMod w14:val="65000"/>
            <w14:lumOff w14:val="35000"/>
          </w14:schemeClr>
        </w14:solidFill>
      </w14:textFill>
    </w:rPr>
  </w:style>
  <w:style w:type="paragraph" w:styleId="Heading2">
    <w:name w:val="heading 2"/>
    <w:basedOn w:val="Normal"/>
    <w:next w:val="Normal"/>
    <w:link w:val="Heading2Char"/>
    <w:uiPriority w:val="9"/>
    <w:unhideWhenUsed/>
    <w:pPr>
      <w:outlineLvl w:val="1"/>
    </w:pPr>
    <w:rPr>
      <w:rFonts w:asciiTheme="majorHAnsi" w:eastAsiaTheme="majorEastAsia" w:hAnsiTheme="majorHAnsi" w:cstheme="majorBidi"/>
      <w:color w:val="9BBB59" w:themeColor="accent3"/>
      <w:kern w:val="22"/>
      <w14:textFill>
        <w14:solidFill>
          <w14:schemeClr w14:val="accent3">
            <w14:lumMod w14:val="50000"/>
            <w14:lumMod w14:val="65000"/>
            <w14:lumOff w14:val="35000"/>
          </w14:schemeClr>
        </w14:solidFill>
      </w14:textFill>
      <w14:ligatures w14:val="standard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pPr>
      <w:spacing w:after="40"/>
      <w:outlineLvl w:val="2"/>
    </w:pPr>
    <w:rPr>
      <w:rFonts w:asciiTheme="majorHAnsi" w:eastAsiaTheme="majorEastAsia" w:hAnsiTheme="majorHAnsi" w:cstheme="majorBidi"/>
      <w:color w:val="4F81BD" w:themeColor="accent1"/>
      <w:kern w:val="22"/>
      <w14:textFill>
        <w14:solidFill>
          <w14:schemeClr w14:val="accent1">
            <w14:lumMod w14:val="75000"/>
            <w14:lumMod w14:val="65000"/>
            <w14:lumOff w14:val="35000"/>
          </w14:schemeClr>
        </w14:solidFill>
      </w14:textFill>
      <w14:ligatures w14:val="standard"/>
    </w:rPr>
  </w:style>
  <w:style w:type="paragraph" w:styleId="Heading4">
    <w:name w:val="heading 4"/>
    <w:basedOn w:val="Heading3"/>
    <w:next w:val="Normal"/>
    <w:link w:val="Heading4Char"/>
    <w:uiPriority w:val="9"/>
    <w:semiHidden/>
    <w:unhideWhenUsed/>
    <w:qFormat/>
    <w:pPr>
      <w:spacing w:before="240"/>
      <w:outlineLvl w:val="3"/>
    </w:pPr>
    <w:rPr>
      <w:color w:val="C0504D" w:themeColor="accent2"/>
      <w14:textFill>
        <w14:solidFill>
          <w14:schemeClr w14:val="accent2">
            <w14:lumMod w14:val="65000"/>
            <w14:lumOff w14:val="35000"/>
            <w14:lumMod w14:val="75000"/>
            <w14:lumMod w14:val="65000"/>
            <w14:lumOff w14:val="35000"/>
          </w14:schemeClr>
        </w14:solidFill>
      </w14:textFill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C0504D" w:themeColor="accent2"/>
      <w:kern w:val="28"/>
      <w:sz w:val="24"/>
      <w:szCs w:val="24"/>
      <w14:textFill>
        <w14:solidFill>
          <w14:schemeClr w14:val="accent2">
            <w14:lumMod w14:val="50000"/>
            <w14:lumMod w14:val="65000"/>
            <w14:lumOff w14:val="35000"/>
          </w14:schemeClr>
        </w14:solidFill>
      </w14:textFill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9BBB59" w:themeColor="accent3"/>
      <w:kern w:val="22"/>
      <w:sz w:val="20"/>
      <w:szCs w:val="20"/>
      <w14:textFill>
        <w14:solidFill>
          <w14:schemeClr w14:val="accent3">
            <w14:lumMod w14:val="50000"/>
            <w14:lumMod w14:val="65000"/>
            <w14:lumOff w14:val="35000"/>
          </w14:schemeClr>
        </w14:solidFill>
      </w14:textFill>
      <w14:ligatures w14:val="standard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4F81BD" w:themeColor="accent1"/>
      <w:kern w:val="22"/>
      <w:sz w:val="20"/>
      <w:szCs w:val="20"/>
      <w14:textFill>
        <w14:solidFill>
          <w14:schemeClr w14:val="accent1">
            <w14:lumMod w14:val="75000"/>
            <w14:lumMod w14:val="65000"/>
            <w14:lumOff w14:val="35000"/>
          </w14:schemeClr>
        </w14:solidFill>
      </w14:textFill>
      <w14:ligatures w14:val="standard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color w:val="D68C8B" w:themeColor="accent2" w:themeTint="A6"/>
      <w:kern w:val="22"/>
      <w:sz w:val="20"/>
      <w:szCs w:val="20"/>
      <w14:ligatures w14:val="standard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pPr>
      <w:spacing w:after="240"/>
      <w:contextualSpacing/>
      <w:jc w:val="center"/>
    </w:pPr>
    <w:rPr>
      <w:color w:val="4F81BD" w:themeColor="accent1"/>
      <w14:textFill>
        <w14:solidFill>
          <w14:schemeClr w14:val="accent1">
            <w14:lumMod w14:val="75000"/>
            <w14:lumMod w14:val="65000"/>
            <w14:lumOff w14:val="35000"/>
          </w14:schemeClr>
        </w14:solidFill>
      </w14:textFill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color w:val="365F91" w:themeColor="accent1" w:themeShade="BF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Header">
    <w:name w:val="header"/>
    <w:basedOn w:val="Normal"/>
    <w:link w:val="HeaderChar"/>
    <w:uiPriority w:val="99"/>
    <w:unhideWhenUsed/>
    <w:pPr>
      <w:pBdr>
        <w:top w:val="threeDEmboss" w:sz="48" w:space="1" w:color="76923C" w:themeColor="accent3" w:themeShade="BF"/>
      </w:pBdr>
      <w:tabs>
        <w:tab w:val="center" w:pos="4680"/>
        <w:tab w:val="right" w:pos="9360"/>
      </w:tabs>
      <w:spacing w:after="0"/>
    </w:pPr>
    <w:rPr>
      <w:color w:val="FFFFFF" w:themeColor="background1"/>
    </w:rPr>
  </w:style>
  <w:style w:type="character" w:customStyle="1" w:styleId="HeaderChar">
    <w:name w:val="Header Char"/>
    <w:basedOn w:val="DefaultParagraphFont"/>
    <w:link w:val="Header"/>
    <w:uiPriority w:val="99"/>
    <w:rPr>
      <w:color w:val="FFFFFF" w:themeColor="background1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pPr>
      <w:pBdr>
        <w:top w:val="threeDEngrave" w:sz="48" w:space="1" w:color="76923C" w:themeColor="accent3" w:themeShade="BF"/>
      </w:pBdr>
      <w:spacing w:before="120" w:after="0"/>
      <w:jc w:val="center"/>
    </w:pPr>
    <w:rPr>
      <w:color w:val="C0504D" w:themeColor="accent2"/>
      <w14:textFill>
        <w14:solidFill>
          <w14:schemeClr w14:val="accent2">
            <w14:lumMod w14:val="75000"/>
            <w14:lumMod w14:val="65000"/>
            <w14:lumOff w14:val="35000"/>
          </w14:schemeClr>
        </w14:solidFill>
      </w14:textFill>
    </w:rPr>
  </w:style>
  <w:style w:type="character" w:customStyle="1" w:styleId="FooterChar">
    <w:name w:val="Footer Char"/>
    <w:basedOn w:val="DefaultParagraphFont"/>
    <w:link w:val="Footer"/>
    <w:uiPriority w:val="99"/>
    <w:rPr>
      <w:color w:val="C0504D" w:themeColor="accent2"/>
      <w:sz w:val="20"/>
      <w:szCs w:val="20"/>
      <w14:textFill>
        <w14:solidFill>
          <w14:schemeClr w14:val="accent2">
            <w14:lumMod w14:val="75000"/>
            <w14:lumMod w14:val="65000"/>
            <w14:lumOff w14:val="35000"/>
          </w14:schemeClr>
        </w14:solidFill>
      </w14:textFill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813DE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352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528"/>
    <w:rPr>
      <w:rFonts w:ascii="Segoe UI" w:hAnsi="Segoe UI" w:cs="Segoe UI"/>
      <w:color w:val="595959" w:themeColor="text1" w:themeTint="A6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E65600"/>
    <w:rPr>
      <w:color w:val="605E5C"/>
      <w:shd w:val="clear" w:color="auto" w:fill="E1DFDD"/>
    </w:rPr>
  </w:style>
  <w:style w:type="paragraph" w:customStyle="1" w:styleId="Style1">
    <w:name w:val="Style1"/>
    <w:basedOn w:val="Normal"/>
    <w:link w:val="Style1Char"/>
    <w:qFormat/>
    <w:rsid w:val="00345A0D"/>
    <w:pPr>
      <w:shd w:val="clear" w:color="auto" w:fill="F8F9FA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540" w:lineRule="atLeast"/>
    </w:pPr>
    <w:rPr>
      <w:rFonts w:ascii="Courier New" w:eastAsia="Times New Roman" w:hAnsi="Courier New" w:cs="Courier New"/>
      <w:color w:val="202124"/>
      <w:lang w:val="es-ES" w:eastAsia="en-US"/>
    </w:rPr>
  </w:style>
  <w:style w:type="character" w:customStyle="1" w:styleId="Style1Char">
    <w:name w:val="Style1 Char"/>
    <w:basedOn w:val="DefaultParagraphFont"/>
    <w:link w:val="Style1"/>
    <w:rsid w:val="00345A0D"/>
    <w:rPr>
      <w:rFonts w:ascii="Courier New" w:eastAsia="Times New Roman" w:hAnsi="Courier New" w:cs="Courier New"/>
      <w:color w:val="202124"/>
      <w:sz w:val="20"/>
      <w:szCs w:val="20"/>
      <w:shd w:val="clear" w:color="auto" w:fill="F8F9FA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7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quotewit.blogspot.com/2014/01/graduation-quotes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reepngimg.com/png/34962-summe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freepngimg.com/png/14183-panther-png-file" TargetMode="Externa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es%20Pinos%20Admin\AppData\Roaming\Microsoft\Templates\December%20Newsletter.dotx" TargetMode="Externa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8B69402-962D-48BE-9F8E-38491CFA32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C506DF-2E7D-4C33-8219-A701BF88E0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December Newsletter</Template>
  <TotalTime>15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Tres Pinos Admin</dc:creator>
  <cp:keywords/>
  <cp:lastModifiedBy>Bronson Lobue</cp:lastModifiedBy>
  <cp:revision>4</cp:revision>
  <cp:lastPrinted>2018-11-26T16:49:00Z</cp:lastPrinted>
  <dcterms:created xsi:type="dcterms:W3CDTF">2021-05-20T21:15:00Z</dcterms:created>
  <dcterms:modified xsi:type="dcterms:W3CDTF">2021-05-24T14:20:00Z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TC039785629991</vt:lpwstr>
  </property>
</Properties>
</file>